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2A6D7" w14:textId="5219BBBF" w:rsidR="00065E02" w:rsidRDefault="00C52603" w:rsidP="005209D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B5ED8E" wp14:editId="729FBD21">
                <wp:simplePos x="0" y="0"/>
                <wp:positionH relativeFrom="page">
                  <wp:posOffset>1882140</wp:posOffset>
                </wp:positionH>
                <wp:positionV relativeFrom="page">
                  <wp:posOffset>845820</wp:posOffset>
                </wp:positionV>
                <wp:extent cx="2796540" cy="457200"/>
                <wp:effectExtent l="0" t="0" r="3810" b="0"/>
                <wp:wrapTight wrapText="bothSides">
                  <wp:wrapPolygon edited="0">
                    <wp:start x="0" y="0"/>
                    <wp:lineTo x="0" y="20700"/>
                    <wp:lineTo x="21482" y="20700"/>
                    <wp:lineTo x="21482" y="0"/>
                    <wp:lineTo x="0" y="0"/>
                  </wp:wrapPolygon>
                </wp:wrapTight>
                <wp:docPr id="4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4A855635" w14:textId="3D6846C8" w:rsidR="0074618F" w:rsidRPr="006E052F" w:rsidRDefault="006C5245" w:rsidP="0074618F">
                            <w:pPr>
                              <w:pStyle w:val="Date"/>
                              <w:rPr>
                                <w:color w:val="auto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>April 17</w:t>
                            </w:r>
                            <w:r w:rsidRPr="006C5245">
                              <w:rPr>
                                <w:color w:val="auto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C562C">
                              <w:rPr>
                                <w:color w:val="auto"/>
                                <w:sz w:val="40"/>
                                <w:szCs w:val="40"/>
                              </w:rPr>
                              <w:t>2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>02</w:t>
                            </w:r>
                            <w:r w:rsidR="00F42A96">
                              <w:rPr>
                                <w:color w:val="auto"/>
                                <w:sz w:val="40"/>
                                <w:szCs w:val="40"/>
                              </w:rPr>
                              <w:t>6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21441C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E62AD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047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F0164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85187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C03BA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749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57BF2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502A0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843E9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5ED8E"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148.2pt;margin-top:66.6pt;width:220.2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" filled="f" stroked="f">
                <v:textbox inset="0,0,0,0">
                  <w:txbxContent>
                    <w:p w14:paraId="4A855635" w14:textId="3D6846C8" w:rsidR="0074618F" w:rsidRPr="006E052F" w:rsidRDefault="006C5245" w:rsidP="0074618F">
                      <w:pPr>
                        <w:pStyle w:val="Date"/>
                        <w:rPr>
                          <w:color w:val="auto"/>
                          <w:sz w:val="40"/>
                          <w:szCs w:val="40"/>
                        </w:rPr>
                      </w:pPr>
                      <w:r>
                        <w:rPr>
                          <w:color w:val="auto"/>
                          <w:sz w:val="40"/>
                          <w:szCs w:val="40"/>
                        </w:rPr>
                        <w:t>April 17</w:t>
                      </w:r>
                      <w:r w:rsidRPr="006C5245">
                        <w:rPr>
                          <w:color w:val="auto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BC562C">
                        <w:rPr>
                          <w:color w:val="auto"/>
                          <w:sz w:val="40"/>
                          <w:szCs w:val="40"/>
                        </w:rPr>
                        <w:t>2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>02</w:t>
                      </w:r>
                      <w:r w:rsidR="00F42A96">
                        <w:rPr>
                          <w:color w:val="auto"/>
                          <w:sz w:val="40"/>
                          <w:szCs w:val="40"/>
                        </w:rPr>
                        <w:t>6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 xml:space="preserve">     </w:t>
                      </w:r>
                      <w:r w:rsidR="0021441C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E62AD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A047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F0164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585187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C03BA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9749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57BF2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F502A0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C843E9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B5C85" w:rsidRPr="00CB5C85">
        <w:rPr>
          <w:noProof/>
        </w:rPr>
        <w:drawing>
          <wp:anchor distT="0" distB="0" distL="114300" distR="114300" simplePos="0" relativeHeight="251683840" behindDoc="0" locked="0" layoutInCell="1" allowOverlap="1" wp14:anchorId="160C2CB5" wp14:editId="4DC3CA27">
            <wp:simplePos x="0" y="0"/>
            <wp:positionH relativeFrom="column">
              <wp:posOffset>6057900</wp:posOffset>
            </wp:positionH>
            <wp:positionV relativeFrom="paragraph">
              <wp:posOffset>0</wp:posOffset>
            </wp:positionV>
            <wp:extent cx="913765" cy="593725"/>
            <wp:effectExtent l="0" t="0" r="635" b="0"/>
            <wp:wrapThrough wrapText="bothSides">
              <wp:wrapPolygon edited="0">
                <wp:start x="0" y="0"/>
                <wp:lineTo x="0" y="20791"/>
                <wp:lineTo x="21165" y="20791"/>
                <wp:lineTo x="21165" y="0"/>
                <wp:lineTo x="0" y="0"/>
              </wp:wrapPolygon>
            </wp:wrapThrough>
            <wp:docPr id="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01EE84D1-65DC-46F4-A748-AB8E57FCBE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01EE84D1-65DC-46F4-A748-AB8E57FCBE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0588" t="17262" r="20588" b="29459"/>
                    <a:stretch/>
                  </pic:blipFill>
                  <pic:spPr>
                    <a:xfrm>
                      <a:off x="0" y="0"/>
                      <a:ext cx="913765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0AFCD4" wp14:editId="32BCFD64">
                <wp:simplePos x="0" y="0"/>
                <wp:positionH relativeFrom="page">
                  <wp:posOffset>1100667</wp:posOffset>
                </wp:positionH>
                <wp:positionV relativeFrom="page">
                  <wp:posOffset>414867</wp:posOffset>
                </wp:positionV>
                <wp:extent cx="5748866" cy="688340"/>
                <wp:effectExtent l="0" t="0" r="0" b="16510"/>
                <wp:wrapTight wrapText="bothSides">
                  <wp:wrapPolygon edited="0">
                    <wp:start x="143" y="0"/>
                    <wp:lineTo x="143" y="21520"/>
                    <wp:lineTo x="21330" y="21520"/>
                    <wp:lineTo x="21330" y="0"/>
                    <wp:lineTo x="143" y="0"/>
                  </wp:wrapPolygon>
                </wp:wrapTight>
                <wp:docPr id="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866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64044EE0" w14:textId="7FA809CC" w:rsidR="0074618F" w:rsidRPr="00AE0E35" w:rsidRDefault="005049F8" w:rsidP="0074618F">
                            <w:pPr>
                              <w:pStyle w:val="Title"/>
                              <w:rPr>
                                <w:sz w:val="52"/>
                              </w:rPr>
                            </w:pPr>
                            <w:bookmarkStart w:id="0" w:name="_Hlk214288273"/>
                            <w:bookmarkEnd w:id="0"/>
                            <w:r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>St. Joseph’s</w:t>
                            </w:r>
                            <w:r w:rsidR="00C843E9"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 xml:space="preserve"> Primary School</w:t>
                            </w:r>
                            <w:r w:rsidR="00C405B6" w:rsidRPr="006E052F">
                              <w:rPr>
                                <w:color w:val="auto"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AFCD4" id="Text Box 71" o:spid="_x0000_s1027" type="#_x0000_t202" style="position:absolute;margin-left:86.65pt;margin-top:32.65pt;width:452.65pt;height:54.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" filled="f" stroked="f">
                <v:textbox inset=",0,,0">
                  <w:txbxContent>
                    <w:p w14:paraId="64044EE0" w14:textId="7FA809CC" w:rsidR="0074618F" w:rsidRPr="00AE0E35" w:rsidRDefault="005049F8" w:rsidP="0074618F">
                      <w:pPr>
                        <w:pStyle w:val="Title"/>
                        <w:rPr>
                          <w:sz w:val="52"/>
                        </w:rPr>
                      </w:pPr>
                      <w:bookmarkStart w:id="1" w:name="_Hlk214288273"/>
                      <w:bookmarkEnd w:id="1"/>
                      <w:r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>St. Joseph’s</w:t>
                      </w:r>
                      <w:r w:rsidR="00C843E9"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 xml:space="preserve"> Primary School</w:t>
                      </w:r>
                      <w:r w:rsidR="00C405B6" w:rsidRPr="006E052F">
                        <w:rPr>
                          <w:color w:val="auto"/>
                          <w:sz w:val="52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4D219B" w:rsidRPr="00AF2BA1">
        <w:rPr>
          <w:noProof/>
        </w:rPr>
        <w:drawing>
          <wp:anchor distT="0" distB="0" distL="114300" distR="114300" simplePos="0" relativeHeight="251682816" behindDoc="0" locked="0" layoutInCell="1" allowOverlap="1" wp14:anchorId="195FF06E" wp14:editId="7C1993CD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716280" cy="716280"/>
            <wp:effectExtent l="0" t="0" r="7620" b="7620"/>
            <wp:wrapThrough wrapText="bothSides">
              <wp:wrapPolygon edited="0">
                <wp:start x="6319" y="0"/>
                <wp:lineTo x="0" y="2872"/>
                <wp:lineTo x="0" y="14936"/>
                <wp:lineTo x="1723" y="18383"/>
                <wp:lineTo x="5745" y="21255"/>
                <wp:lineTo x="6319" y="21255"/>
                <wp:lineTo x="14936" y="21255"/>
                <wp:lineTo x="15511" y="21255"/>
                <wp:lineTo x="19532" y="18383"/>
                <wp:lineTo x="21255" y="14936"/>
                <wp:lineTo x="21255" y="2872"/>
                <wp:lineTo x="14936" y="0"/>
                <wp:lineTo x="6319" y="0"/>
              </wp:wrapPolygon>
            </wp:wrapThrough>
            <wp:docPr id="13" name="Picture 13" descr="Mission Statement with Wel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ssion Statement with Wels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19B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68C0ED23" wp14:editId="22F2DB26">
            <wp:simplePos x="0" y="0"/>
            <wp:positionH relativeFrom="column">
              <wp:posOffset>525780</wp:posOffset>
            </wp:positionH>
            <wp:positionV relativeFrom="paragraph">
              <wp:posOffset>0</wp:posOffset>
            </wp:positionV>
            <wp:extent cx="662940" cy="662940"/>
            <wp:effectExtent l="0" t="0" r="3810" b="3810"/>
            <wp:wrapThrough wrapText="bothSides">
              <wp:wrapPolygon edited="0">
                <wp:start x="0" y="0"/>
                <wp:lineTo x="0" y="21103"/>
                <wp:lineTo x="21103" y="21103"/>
                <wp:lineTo x="21103" y="0"/>
                <wp:lineTo x="0" y="0"/>
              </wp:wrapPolygon>
            </wp:wrapThrough>
            <wp:docPr id="16" name="Picture 16" descr="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BAD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AC3"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3E411F3A" wp14:editId="6357BDCC">
                <wp:simplePos x="0" y="0"/>
                <wp:positionH relativeFrom="page">
                  <wp:posOffset>1028700</wp:posOffset>
                </wp:positionH>
                <wp:positionV relativeFrom="page">
                  <wp:posOffset>1574799</wp:posOffset>
                </wp:positionV>
                <wp:extent cx="57150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5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8F42B" id="Line 70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81pt,124pt" to="531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" strokecolor="white" strokeweight=".5pt">
                <v:shadow opacity="22938f" offset="0"/>
                <w10:wrap type="tight" anchorx="page" anchory="page"/>
              </v:line>
            </w:pict>
          </mc:Fallback>
        </mc:AlternateContent>
      </w:r>
      <w:r w:rsidR="009C720E">
        <w:rPr>
          <w:rFonts w:ascii="Arial" w:hAnsi="Arial" w:cs="Arial"/>
          <w:noProof/>
          <w:color w:val="FFFFFF"/>
          <w:sz w:val="20"/>
          <w:szCs w:val="20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819311F" wp14:editId="29BCA21B">
            <wp:simplePos x="0" y="0"/>
            <wp:positionH relativeFrom="column">
              <wp:posOffset>-6737847</wp:posOffset>
            </wp:positionH>
            <wp:positionV relativeFrom="paragraph">
              <wp:posOffset>178131</wp:posOffset>
            </wp:positionV>
            <wp:extent cx="969645" cy="969645"/>
            <wp:effectExtent l="0" t="0" r="1905" b="190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7439F" w14:textId="4D852F76" w:rsidR="00626454" w:rsidRDefault="00ED1CC4" w:rsidP="004169B8">
      <w:pPr>
        <w:pStyle w:val="Caption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CE9604" wp14:editId="37521FF8">
                <wp:simplePos x="0" y="0"/>
                <wp:positionH relativeFrom="margin">
                  <wp:posOffset>3810</wp:posOffset>
                </wp:positionH>
                <wp:positionV relativeFrom="paragraph">
                  <wp:posOffset>76200</wp:posOffset>
                </wp:positionV>
                <wp:extent cx="5295900" cy="1041400"/>
                <wp:effectExtent l="57150" t="38100" r="76200" b="101600"/>
                <wp:wrapNone/>
                <wp:docPr id="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95900" cy="1041400"/>
                        </a:xfrm>
                        <a:prstGeom prst="roundRect">
                          <a:avLst>
                            <a:gd name="adj" fmla="val 28704"/>
                          </a:avLst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4B4F4C5" w14:textId="77777777" w:rsidR="00290D63" w:rsidRDefault="00626454" w:rsidP="00290D6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School Attendance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9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3</w:t>
                            </w:r>
                            <w:r w:rsidR="00F91097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% </w:t>
                            </w:r>
                          </w:p>
                          <w:p w14:paraId="4D69FDC8" w14:textId="5309EB20" w:rsidR="002C2626" w:rsidRDefault="00626454" w:rsidP="00290D63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Reception: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 xml:space="preserve">99.2   Year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1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F91097">
                              <w:rPr>
                                <w:color w:val="FFFFFF" w:themeColor="background1"/>
                              </w:rPr>
                              <w:t>8</w:t>
                            </w:r>
                            <w:r w:rsidR="00290D63">
                              <w:rPr>
                                <w:color w:val="FFFFFF" w:themeColor="background1"/>
                              </w:rPr>
                              <w:t>5.4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%   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2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>96.8</w:t>
                            </w:r>
                            <w:r w:rsidR="00F55913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     </w:t>
                            </w:r>
                          </w:p>
                          <w:p w14:paraId="7639C250" w14:textId="358C06F0" w:rsidR="00626454" w:rsidRPr="002C2626" w:rsidRDefault="00626454" w:rsidP="0062645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3: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F91097">
                              <w:rPr>
                                <w:b/>
                                <w:color w:val="FFFFFF" w:themeColor="background1"/>
                              </w:rPr>
                              <w:t>1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>.4</w:t>
                            </w:r>
                            <w:r w:rsidR="005641DA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 xml:space="preserve">  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 xml:space="preserve">Year 4: </w:t>
                            </w:r>
                            <w:r w:rsidR="00290D63">
                              <w:rPr>
                                <w:b/>
                                <w:color w:val="FFFFFF" w:themeColor="background1"/>
                              </w:rPr>
                              <w:t>87.1</w:t>
                            </w:r>
                            <w:r w:rsidR="00711518">
                              <w:rPr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5: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290D63">
                              <w:rPr>
                                <w:color w:val="FFFFFF" w:themeColor="background1"/>
                              </w:rPr>
                              <w:t>93.5</w:t>
                            </w:r>
                            <w:r w:rsidR="00F91097">
                              <w:rPr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6: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F55913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290D63">
                              <w:rPr>
                                <w:color w:val="FFFFFF" w:themeColor="background1"/>
                              </w:rPr>
                              <w:t>6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%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E9604" id="AutoShape 63" o:spid="_x0000_s1028" style="position:absolute;margin-left:.3pt;margin-top:6pt;width:417pt;height:8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88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" fillcolor="#00b0f0" strokecolor="#f2f2f2" strokeweight="3pt">
                <v:shadow on="t" color="#243f60" opacity=".5" offset="1pt"/>
                <v:textbox inset=",7.2pt,,7.2pt">
                  <w:txbxContent>
                    <w:p w14:paraId="54B4F4C5" w14:textId="77777777" w:rsidR="00290D63" w:rsidRDefault="00626454" w:rsidP="00290D63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School Attendance</w:t>
                      </w:r>
                      <w:r w:rsidR="00450C09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: </w:t>
                      </w:r>
                      <w:r w:rsidR="003B4F3F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9</w:t>
                      </w:r>
                      <w:r w:rsidR="00290D63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3</w:t>
                      </w:r>
                      <w:r w:rsidR="00F91097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% </w:t>
                      </w:r>
                    </w:p>
                    <w:p w14:paraId="4D69FDC8" w14:textId="5309EB20" w:rsidR="002C2626" w:rsidRDefault="00626454" w:rsidP="00290D63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Reception: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 xml:space="preserve">99.2   Year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1</w:t>
                      </w:r>
                      <w:r w:rsidRPr="002C2626">
                        <w:rPr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F91097">
                        <w:rPr>
                          <w:color w:val="FFFFFF" w:themeColor="background1"/>
                        </w:rPr>
                        <w:t>8</w:t>
                      </w:r>
                      <w:r w:rsidR="00290D63">
                        <w:rPr>
                          <w:color w:val="FFFFFF" w:themeColor="background1"/>
                        </w:rPr>
                        <w:t>5.4</w:t>
                      </w:r>
                      <w:r w:rsidRPr="002C2626">
                        <w:rPr>
                          <w:color w:val="FFFFFF" w:themeColor="background1"/>
                        </w:rPr>
                        <w:t xml:space="preserve">%   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2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>96.8</w:t>
                      </w:r>
                      <w:r w:rsidR="00F55913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     </w:t>
                      </w:r>
                    </w:p>
                    <w:p w14:paraId="7639C250" w14:textId="358C06F0" w:rsidR="00626454" w:rsidRPr="002C2626" w:rsidRDefault="00626454" w:rsidP="0062645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3: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F91097">
                        <w:rPr>
                          <w:b/>
                          <w:color w:val="FFFFFF" w:themeColor="background1"/>
                        </w:rPr>
                        <w:t>1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>.4</w:t>
                      </w:r>
                      <w:r w:rsidR="005641DA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 xml:space="preserve">   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 xml:space="preserve">Year 4: </w:t>
                      </w:r>
                      <w:r w:rsidR="00290D63">
                        <w:rPr>
                          <w:b/>
                          <w:color w:val="FFFFFF" w:themeColor="background1"/>
                        </w:rPr>
                        <w:t>87.1</w:t>
                      </w:r>
                      <w:r w:rsidR="00711518">
                        <w:rPr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5: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290D63">
                        <w:rPr>
                          <w:color w:val="FFFFFF" w:themeColor="background1"/>
                        </w:rPr>
                        <w:t>93.5</w:t>
                      </w:r>
                      <w:r w:rsidR="00F91097">
                        <w:rPr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color w:val="FFFFFF" w:themeColor="background1"/>
                        </w:rPr>
                        <w:t xml:space="preserve">  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6: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F55913">
                        <w:rPr>
                          <w:color w:val="FFFFFF" w:themeColor="background1"/>
                        </w:rPr>
                        <w:t>9</w:t>
                      </w:r>
                      <w:r w:rsidR="00290D63">
                        <w:rPr>
                          <w:color w:val="FFFFFF" w:themeColor="background1"/>
                        </w:rPr>
                        <w:t>6</w:t>
                      </w:r>
                      <w:r w:rsidR="003B4F3F">
                        <w:rPr>
                          <w:color w:val="FFFFFF" w:themeColor="background1"/>
                        </w:rPr>
                        <w:t xml:space="preserve">%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5880D4" wp14:editId="7848D082">
                <wp:simplePos x="0" y="0"/>
                <wp:positionH relativeFrom="page">
                  <wp:posOffset>5852583</wp:posOffset>
                </wp:positionH>
                <wp:positionV relativeFrom="page">
                  <wp:posOffset>1263650</wp:posOffset>
                </wp:positionV>
                <wp:extent cx="1543050" cy="963083"/>
                <wp:effectExtent l="19050" t="19050" r="38100" b="66040"/>
                <wp:wrapTight wrapText="bothSides">
                  <wp:wrapPolygon edited="0">
                    <wp:start x="-267" y="-427"/>
                    <wp:lineTo x="-267" y="22654"/>
                    <wp:lineTo x="21867" y="22654"/>
                    <wp:lineTo x="21867" y="-427"/>
                    <wp:lineTo x="-267" y="-427"/>
                  </wp:wrapPolygon>
                </wp:wrapTight>
                <wp:docPr id="10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6308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92DF0B" w14:textId="7E67ABF6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 xml:space="preserve">      </w:t>
                            </w:r>
                            <w:r w:rsidR="00F55913">
                              <w:rPr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DE67ED">
                              <w:rPr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inning Class </w:t>
                            </w:r>
                          </w:p>
                          <w:p w14:paraId="54835C05" w14:textId="03FBEE7A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2047E2"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for Attendance: </w:t>
                            </w:r>
                          </w:p>
                          <w:p w14:paraId="0B3323D0" w14:textId="1B1E5C9C" w:rsidR="00B30F53" w:rsidRDefault="00F069EC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F5591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F91097">
                              <w:rPr>
                                <w:b/>
                                <w:sz w:val="22"/>
                                <w:szCs w:val="22"/>
                              </w:rPr>
                              <w:t>Nursery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404A9CD3" w14:textId="293095B8" w:rsidR="00B30F53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 w:rsidR="00290D63">
                              <w:rPr>
                                <w:b/>
                                <w:sz w:val="22"/>
                                <w:szCs w:val="22"/>
                              </w:rPr>
                              <w:t>100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  <w:p w14:paraId="4E6E2067" w14:textId="385F3442" w:rsidR="00F069EC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>Ardderchog!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C2D375F" w14:textId="77777777" w:rsidR="0049421F" w:rsidRPr="00DE67ED" w:rsidRDefault="0049421F" w:rsidP="00F069EC">
                            <w:pPr>
                              <w:pStyle w:val="BodyText2"/>
                              <w:shd w:val="clear" w:color="auto" w:fill="00B0F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5880D4" id="_x0000_t202" coordsize="21600,21600" o:spt="202" path="m,l,21600r21600,l21600,xe">
                <v:stroke joinstyle="miter"/>
                <v:path gradientshapeok="t" o:connecttype="rect"/>
              </v:shapetype>
              <v:shape id="Text Box 114" o:spid="_x0000_s1029" type="#_x0000_t202" style="position:absolute;margin-left:460.85pt;margin-top:99.5pt;width:121.5pt;height:75.8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" fillcolor="#00b0f0" strokecolor="#f2f2f2" strokeweight="3pt">
                <v:shadow on="t" color="#243f60" opacity=".5" offset="1pt"/>
                <v:textbox inset="0,0,0,0">
                  <w:txbxContent>
                    <w:p w14:paraId="2392DF0B" w14:textId="7E67ABF6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2060"/>
                        </w:rPr>
                        <w:t xml:space="preserve">      </w:t>
                      </w:r>
                      <w:r w:rsidR="00F55913">
                        <w:rPr>
                          <w:b/>
                          <w:color w:val="002060"/>
                        </w:rPr>
                        <w:t xml:space="preserve"> </w:t>
                      </w:r>
                      <w:r w:rsidRPr="00DE67ED">
                        <w:rPr>
                          <w:b/>
                          <w:color w:val="FFFFFF" w:themeColor="background1"/>
                          <w:sz w:val="22"/>
                          <w:szCs w:val="22"/>
                        </w:rPr>
                        <w:t>W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inning Class </w:t>
                      </w:r>
                    </w:p>
                    <w:p w14:paraId="54835C05" w14:textId="03FBEE7A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</w:t>
                      </w:r>
                      <w:r w:rsidR="002047E2" w:rsidRPr="00DE67ED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for Attendance: </w:t>
                      </w:r>
                    </w:p>
                    <w:p w14:paraId="0B3323D0" w14:textId="1B1E5C9C" w:rsidR="00B30F53" w:rsidRDefault="00F069EC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 w:rsidR="00F55913">
                        <w:rPr>
                          <w:b/>
                          <w:sz w:val="22"/>
                          <w:szCs w:val="22"/>
                        </w:rPr>
                        <w:t xml:space="preserve">    </w:t>
                      </w:r>
                      <w:r w:rsidR="00F91097">
                        <w:rPr>
                          <w:b/>
                          <w:sz w:val="22"/>
                          <w:szCs w:val="22"/>
                        </w:rPr>
                        <w:t>Nursery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:</w:t>
                      </w:r>
                    </w:p>
                    <w:p w14:paraId="404A9CD3" w14:textId="293095B8" w:rsidR="00B30F53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         </w:t>
                      </w:r>
                      <w:r w:rsidR="00290D63">
                        <w:rPr>
                          <w:b/>
                          <w:sz w:val="22"/>
                          <w:szCs w:val="22"/>
                        </w:rPr>
                        <w:t>100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%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49421F">
                        <w:rPr>
                          <w:bCs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    </w:t>
                      </w:r>
                    </w:p>
                    <w:p w14:paraId="4E6E2067" w14:textId="385F3442" w:rsidR="00F069EC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 xml:space="preserve">         </w:t>
                      </w:r>
                      <w:r w:rsidR="0049421F">
                        <w:rPr>
                          <w:bCs/>
                          <w:sz w:val="22"/>
                          <w:szCs w:val="22"/>
                        </w:rPr>
                        <w:t>Ardderchog!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C2D375F" w14:textId="77777777" w:rsidR="0049421F" w:rsidRPr="00DE67ED" w:rsidRDefault="0049421F" w:rsidP="00F069EC">
                      <w:pPr>
                        <w:pStyle w:val="BodyText2"/>
                        <w:shd w:val="clear" w:color="auto" w:fill="00B0F0"/>
                        <w:rPr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0195A20D" w14:textId="2AC832A2" w:rsidR="00011399" w:rsidRDefault="00011399" w:rsidP="00011399">
      <w:pPr>
        <w:pStyle w:val="NormalWeb"/>
      </w:pPr>
    </w:p>
    <w:p w14:paraId="3F0A0979" w14:textId="65397CBD" w:rsidR="0074618F" w:rsidRDefault="00FE1580" w:rsidP="004169B8">
      <w:pPr>
        <w:pStyle w:val="Caption"/>
        <w:jc w:val="lef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4BE0D" wp14:editId="76822335">
                <wp:simplePos x="0" y="0"/>
                <wp:positionH relativeFrom="page">
                  <wp:posOffset>5844540</wp:posOffset>
                </wp:positionH>
                <wp:positionV relativeFrom="page">
                  <wp:posOffset>2350770</wp:posOffset>
                </wp:positionV>
                <wp:extent cx="1699260" cy="7406640"/>
                <wp:effectExtent l="19050" t="19050" r="34290" b="60960"/>
                <wp:wrapNone/>
                <wp:docPr id="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74066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3BF9B66" w14:textId="77777777" w:rsidR="00670901" w:rsidRPr="003942F3" w:rsidRDefault="00D01C81" w:rsidP="00D01C81">
                            <w:pPr>
                              <w:pStyle w:val="BodyText"/>
                              <w:spacing w:after="0"/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</w:pPr>
                            <w:r w:rsidRPr="00D01C81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00DA3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U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pcoming dates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27FE10C" w14:textId="22BFB6F7" w:rsidR="00C73D71" w:rsidRDefault="00C73D71" w:rsidP="00C73D71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bookmarkStart w:id="1" w:name="_Hlk201926651"/>
                          </w:p>
                          <w:p w14:paraId="28197EF1" w14:textId="0CF3DF00" w:rsidR="00F91097" w:rsidRPr="00F91097" w:rsidRDefault="00A3014E" w:rsidP="00F91097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S</w:t>
                            </w:r>
                            <w:r w:rsidR="00F91097" w:rsidRPr="00F91097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aturday April 18</w:t>
                            </w:r>
                            <w:r w:rsidR="00F91097" w:rsidRPr="00F91097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="00F91097" w:rsidRPr="00F91097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10 am</w:t>
                            </w:r>
                          </w:p>
                          <w:p w14:paraId="49FAC254" w14:textId="5823419D" w:rsidR="00F91097" w:rsidRDefault="00F91097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PE SKILLS Training Day for staff and parents in school. </w:t>
                            </w:r>
                          </w:p>
                          <w:p w14:paraId="3084662E" w14:textId="0F843347" w:rsidR="00F91097" w:rsidRPr="00F91097" w:rsidRDefault="00F91097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0A0C34E9" w14:textId="4B37F1FB" w:rsidR="00A3014E" w:rsidRPr="00F91097" w:rsidRDefault="00A3014E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Tuesday</w:t>
                            </w:r>
                            <w:r w:rsid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21</w:t>
                            </w:r>
                            <w:r w:rsidRPr="00A3014E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st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April</w:t>
                            </w:r>
                          </w:p>
                          <w:p w14:paraId="69FD00B2" w14:textId="77777777" w:rsidR="00A3014E" w:rsidRDefault="00A3014E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Yr 4 trip to Aberavon Beach</w:t>
                            </w:r>
                          </w:p>
                          <w:p w14:paraId="5A940B8A" w14:textId="77777777" w:rsidR="00A3014E" w:rsidRDefault="00A3014E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38B655B3" w14:textId="7BB6EF45" w:rsidR="00A3014E" w:rsidRPr="00F91097" w:rsidRDefault="00290D63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Thursday 23</w:t>
                            </w:r>
                            <w:r w:rsidRP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rd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A</w:t>
                            </w:r>
                            <w:r w:rsidR="00A3014E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pril</w:t>
                            </w:r>
                          </w:p>
                          <w:p w14:paraId="460275D0" w14:textId="199AAED1" w:rsidR="00A3014E" w:rsidRDefault="00A3014E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Yr </w:t>
                            </w:r>
                            <w:r w:rsid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3 trip to the Waterfront Museum</w:t>
                            </w:r>
                          </w:p>
                          <w:p w14:paraId="18EA0F47" w14:textId="77777777" w:rsidR="00A3014E" w:rsidRDefault="00A3014E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3C4AFF27" w14:textId="7F7759E4" w:rsidR="00290D63" w:rsidRDefault="00290D63" w:rsidP="00290D6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Friday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7</w:t>
                            </w:r>
                            <w:r w:rsidRP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May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32E2F0BD" w14:textId="21C2714A" w:rsidR="00290D63" w:rsidRDefault="00290D63" w:rsidP="00290D6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Image Theatre in school ‘Dr Dolittle’</w:t>
                            </w:r>
                          </w:p>
                          <w:p w14:paraId="25E019A5" w14:textId="77777777" w:rsidR="00290D63" w:rsidRDefault="00290D63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0A2F2F9E" w14:textId="6D1A529C" w:rsidR="00290D63" w:rsidRDefault="00290D63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Friday 19</w:t>
                            </w:r>
                            <w:r w:rsidRP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June </w:t>
                            </w:r>
                          </w:p>
                          <w:p w14:paraId="0AB3E4C0" w14:textId="79373B0F" w:rsidR="00290D63" w:rsidRDefault="00290D63" w:rsidP="00A3014E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Sports Day (a.m.) &amp; Gaelic Football Festival all day(more information to come)</w:t>
                            </w:r>
                          </w:p>
                          <w:p w14:paraId="39624CE7" w14:textId="7C266ED0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7E280157" w14:textId="77777777" w:rsidR="00290D63" w:rsidRDefault="00290D63" w:rsidP="00290D6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Friday 19</w:t>
                            </w:r>
                            <w:r w:rsidRPr="00290D6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June </w:t>
                            </w:r>
                          </w:p>
                          <w:p w14:paraId="5FC86C93" w14:textId="60B4490A" w:rsidR="00290D63" w:rsidRDefault="00290D63" w:rsidP="00290D6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S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unflower Day (theme to be decided by the pupils)</w:t>
                            </w:r>
                          </w:p>
                          <w:p w14:paraId="68B2F1FB" w14:textId="77777777" w:rsidR="00290D63" w:rsidRDefault="00290D63" w:rsidP="00290D6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6B0DE4A7" w14:textId="77777777" w:rsidR="00A3014E" w:rsidRPr="00F91097" w:rsidRDefault="00A3014E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bookmarkEnd w:id="1"/>
                          <w:p w14:paraId="0D9690EF" w14:textId="2FA0A515" w:rsidR="004D196F" w:rsidRPr="00F55913" w:rsidRDefault="00EF3441" w:rsidP="004D196F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J</w:t>
                            </w:r>
                            <w:r w:rsidR="004D196F" w:rsidRPr="00F55913"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 xml:space="preserve">esuit virtues for </w:t>
                            </w:r>
                          </w:p>
                          <w:p w14:paraId="2D14AC5E" w14:textId="6989C12E" w:rsidR="00EF3441" w:rsidRDefault="00EF3441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March/April:</w:t>
                            </w:r>
                          </w:p>
                          <w:p w14:paraId="3C524D5C" w14:textId="77777777" w:rsidR="00290D63" w:rsidRDefault="00290D63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</w:p>
                          <w:p w14:paraId="64C4F5B3" w14:textId="4A50CFCF" w:rsidR="00EF3441" w:rsidRDefault="00290D63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Grateful &amp; Generous</w:t>
                            </w:r>
                          </w:p>
                          <w:p w14:paraId="111FABF3" w14:textId="77777777" w:rsidR="00EF3441" w:rsidRDefault="00EF3441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</w:p>
                          <w:p w14:paraId="5A06768A" w14:textId="4C16D8CC" w:rsidR="00E07B4E" w:rsidRDefault="0022174E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  <w:r w:rsidRPr="0047572E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161952A" wp14:editId="72C89986">
                                  <wp:extent cx="985757" cy="909320"/>
                                  <wp:effectExtent l="0" t="0" r="5080" b="5080"/>
                                  <wp:docPr id="6" name="Picture 6" descr="St Teresa's Catholic Primary School - Jesuit Virtu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Teresa's Catholic Primary School - Jesuit Virtu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806" b="58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0673" cy="9507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5EF13B" w14:textId="77777777" w:rsidR="00667EB4" w:rsidRDefault="00667EB4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14:paraId="73F6D2B6" w14:textId="2E055E4F" w:rsidR="00420FE6" w:rsidRDefault="00C27CA9" w:rsidP="005209D3">
                            <w:pPr>
                              <w:widowControl w:val="0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</w:t>
                            </w:r>
                          </w:p>
                          <w:p w14:paraId="5EFE7365" w14:textId="77777777" w:rsidR="00A54E7A" w:rsidRDefault="001D5A29" w:rsidP="00F8769D">
                            <w:pPr>
                              <w:widowControl w:val="0"/>
                              <w:spacing w:after="120" w:line="285" w:lineRule="auto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4BE0D" id="Text Box 74" o:spid="_x0000_s1030" type="#_x0000_t202" style="position:absolute;margin-left:460.2pt;margin-top:185.1pt;width:133.8pt;height:583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" fillcolor="#00b0f0" strokecolor="#f2f2f2" strokeweight="3pt">
                <v:shadow on="t" color="#243f60" opacity=".5" offset="1pt"/>
                <v:textbox inset=",0,,0">
                  <w:txbxContent>
                    <w:p w14:paraId="73BF9B66" w14:textId="77777777" w:rsidR="00670901" w:rsidRPr="003942F3" w:rsidRDefault="00D01C81" w:rsidP="00D01C81">
                      <w:pPr>
                        <w:pStyle w:val="BodyText"/>
                        <w:spacing w:after="0"/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</w:pPr>
                      <w:r w:rsidRPr="00D01C81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200DA3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U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pcoming dates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  <w:t>:</w:t>
                      </w:r>
                    </w:p>
                    <w:p w14:paraId="527FE10C" w14:textId="22BFB6F7" w:rsidR="00C73D71" w:rsidRDefault="00C73D71" w:rsidP="00C73D71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bookmarkStart w:id="2" w:name="_Hlk201926651"/>
                    </w:p>
                    <w:p w14:paraId="28197EF1" w14:textId="0CF3DF00" w:rsidR="00F91097" w:rsidRPr="00F91097" w:rsidRDefault="00A3014E" w:rsidP="00F91097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S</w:t>
                      </w:r>
                      <w:r w:rsidR="00F91097" w:rsidRPr="00F91097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aturday April 18</w:t>
                      </w:r>
                      <w:r w:rsidR="00F91097" w:rsidRPr="00F91097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 w:rsidR="00F91097" w:rsidRPr="00F91097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10 am</w:t>
                      </w:r>
                    </w:p>
                    <w:p w14:paraId="49FAC254" w14:textId="5823419D" w:rsidR="00F91097" w:rsidRDefault="00F91097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PE SKILLS Training Day for staff and parents in school. </w:t>
                      </w:r>
                    </w:p>
                    <w:p w14:paraId="3084662E" w14:textId="0F843347" w:rsidR="00F91097" w:rsidRPr="00F91097" w:rsidRDefault="00F91097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0A0C34E9" w14:textId="4B37F1FB" w:rsidR="00A3014E" w:rsidRPr="00F91097" w:rsidRDefault="00A3014E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Tuesday</w:t>
                      </w:r>
                      <w:r w:rsid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 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21</w:t>
                      </w:r>
                      <w:r w:rsidRPr="00A3014E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st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April</w:t>
                      </w:r>
                    </w:p>
                    <w:p w14:paraId="69FD00B2" w14:textId="77777777" w:rsidR="00A3014E" w:rsidRDefault="00A3014E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Yr 4 trip to Aberavon Beach</w:t>
                      </w:r>
                    </w:p>
                    <w:p w14:paraId="5A940B8A" w14:textId="77777777" w:rsidR="00A3014E" w:rsidRDefault="00A3014E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38B655B3" w14:textId="7BB6EF45" w:rsidR="00A3014E" w:rsidRPr="00F91097" w:rsidRDefault="00290D63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Thursday 23</w:t>
                      </w:r>
                      <w:r w:rsidRP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rd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A</w:t>
                      </w:r>
                      <w:r w:rsidR="00A3014E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pril</w:t>
                      </w:r>
                    </w:p>
                    <w:p w14:paraId="460275D0" w14:textId="199AAED1" w:rsidR="00A3014E" w:rsidRDefault="00A3014E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Yr </w:t>
                      </w:r>
                      <w:r w:rsid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3 trip to the Waterfront Museum</w:t>
                      </w:r>
                    </w:p>
                    <w:p w14:paraId="18EA0F47" w14:textId="77777777" w:rsidR="00A3014E" w:rsidRDefault="00A3014E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3C4AFF27" w14:textId="7F7759E4" w:rsidR="00290D63" w:rsidRDefault="00290D63" w:rsidP="00290D6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Friday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7</w:t>
                      </w:r>
                      <w:r w:rsidRP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May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</w:t>
                      </w:r>
                    </w:p>
                    <w:p w14:paraId="32E2F0BD" w14:textId="21C2714A" w:rsidR="00290D63" w:rsidRDefault="00290D63" w:rsidP="00290D6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Image Theatre in school ‘Dr Dolittle’</w:t>
                      </w:r>
                    </w:p>
                    <w:p w14:paraId="25E019A5" w14:textId="77777777" w:rsidR="00290D63" w:rsidRDefault="00290D63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0A2F2F9E" w14:textId="6D1A529C" w:rsidR="00290D63" w:rsidRDefault="00290D63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Friday 19</w:t>
                      </w:r>
                      <w:r w:rsidRP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June </w:t>
                      </w:r>
                    </w:p>
                    <w:p w14:paraId="0AB3E4C0" w14:textId="79373B0F" w:rsidR="00290D63" w:rsidRDefault="00290D63" w:rsidP="00A3014E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Sports Day (a.m.) &amp; Gaelic Football Festival all day(more information to come)</w:t>
                      </w:r>
                    </w:p>
                    <w:p w14:paraId="39624CE7" w14:textId="7C266ED0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7E280157" w14:textId="77777777" w:rsidR="00290D63" w:rsidRDefault="00290D63" w:rsidP="00290D6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Friday 19</w:t>
                      </w:r>
                      <w:r w:rsidRPr="00290D6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June </w:t>
                      </w:r>
                    </w:p>
                    <w:p w14:paraId="5FC86C93" w14:textId="60B4490A" w:rsidR="00290D63" w:rsidRDefault="00290D63" w:rsidP="00290D6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S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unflower Day (theme to be decided by the pupils)</w:t>
                      </w:r>
                    </w:p>
                    <w:p w14:paraId="68B2F1FB" w14:textId="77777777" w:rsidR="00290D63" w:rsidRDefault="00290D63" w:rsidP="00290D6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6B0DE4A7" w14:textId="77777777" w:rsidR="00A3014E" w:rsidRPr="00F91097" w:rsidRDefault="00A3014E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bookmarkEnd w:id="2"/>
                    <w:p w14:paraId="0D9690EF" w14:textId="2FA0A515" w:rsidR="004D196F" w:rsidRPr="00F55913" w:rsidRDefault="00EF3441" w:rsidP="004D196F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J</w:t>
                      </w:r>
                      <w:r w:rsidR="004D196F" w:rsidRPr="00F55913"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 xml:space="preserve">esuit virtues for </w:t>
                      </w:r>
                    </w:p>
                    <w:p w14:paraId="2D14AC5E" w14:textId="6989C12E" w:rsidR="00EF3441" w:rsidRDefault="00EF3441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March/April:</w:t>
                      </w:r>
                    </w:p>
                    <w:p w14:paraId="3C524D5C" w14:textId="77777777" w:rsidR="00290D63" w:rsidRDefault="00290D63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</w:p>
                    <w:p w14:paraId="64C4F5B3" w14:textId="4A50CFCF" w:rsidR="00EF3441" w:rsidRDefault="00290D63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Grateful &amp; Generous</w:t>
                      </w:r>
                    </w:p>
                    <w:p w14:paraId="111FABF3" w14:textId="77777777" w:rsidR="00EF3441" w:rsidRDefault="00EF3441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</w:p>
                    <w:p w14:paraId="5A06768A" w14:textId="4C16D8CC" w:rsidR="00E07B4E" w:rsidRDefault="0022174E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  <w:r w:rsidRPr="0047572E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161952A" wp14:editId="72C89986">
                            <wp:extent cx="985757" cy="909320"/>
                            <wp:effectExtent l="0" t="0" r="5080" b="5080"/>
                            <wp:docPr id="6" name="Picture 6" descr="St Teresa's Catholic Primary School - Jesuit Virtu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Teresa's Catholic Primary School - Jesuit Virtu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806" b="58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30673" cy="9507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5EF13B" w14:textId="77777777" w:rsidR="00667EB4" w:rsidRDefault="00667EB4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</w:p>
                    <w:p w14:paraId="73F6D2B6" w14:textId="2E055E4F" w:rsidR="00420FE6" w:rsidRDefault="00C27CA9" w:rsidP="005209D3">
                      <w:pPr>
                        <w:widowControl w:val="0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</w:t>
                      </w:r>
                    </w:p>
                    <w:p w14:paraId="5EFE7365" w14:textId="77777777" w:rsidR="00A54E7A" w:rsidRDefault="001D5A29" w:rsidP="00F8769D">
                      <w:pPr>
                        <w:widowControl w:val="0"/>
                        <w:spacing w:after="120" w:line="285" w:lineRule="auto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CC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6D5D1A" wp14:editId="7556E954">
                <wp:simplePos x="0" y="0"/>
                <wp:positionH relativeFrom="margin">
                  <wp:posOffset>-304800</wp:posOffset>
                </wp:positionH>
                <wp:positionV relativeFrom="paragraph">
                  <wp:posOffset>497840</wp:posOffset>
                </wp:positionV>
                <wp:extent cx="5638800" cy="7383780"/>
                <wp:effectExtent l="0" t="0" r="19050" b="26670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738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59D54" w14:textId="58806DCF" w:rsidR="00F035B5" w:rsidRDefault="00F035B5" w:rsidP="00F035B5">
                            <w:pPr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</w:pPr>
                            <w:bookmarkStart w:id="3" w:name="_Hlk218860164"/>
                            <w:bookmarkStart w:id="4" w:name="_Hlk201927043"/>
                            <w:r w:rsidRPr="004C07F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  <w:t>Updates of the week:</w:t>
                            </w:r>
                          </w:p>
                          <w:p w14:paraId="56FC2227" w14:textId="6894BB79" w:rsidR="00A3014E" w:rsidRDefault="00A3014E" w:rsidP="007B5C87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bookmarkStart w:id="5" w:name="_Hlk215412606"/>
                            <w:bookmarkStart w:id="6" w:name="_Hlk200717964"/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Welcome back to a busy summer term and I hope you had a happy and holy Easter.</w:t>
                            </w:r>
                          </w:p>
                          <w:p w14:paraId="25163DB5" w14:textId="0C5F3FB3" w:rsidR="00A3014E" w:rsidRDefault="00A3014E" w:rsidP="007B5C87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We are raring to go at St Joseph’s and have a busy term ahead with events and ideas for change in September. A huge thank you to all staff who are always on board with looking to the future to make St Joseph’s the best we possibly can for all of our pupils.</w:t>
                            </w:r>
                          </w:p>
                          <w:p w14:paraId="4AF0C181" w14:textId="77777777" w:rsidR="007B5C87" w:rsidRDefault="007B5C87" w:rsidP="00F42A96">
                            <w:pP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A613307" w14:textId="072B9918" w:rsidR="00A3014E" w:rsidRPr="00A3014E" w:rsidRDefault="002E10B4" w:rsidP="00F42A96">
                            <w:pPr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Letters for the new, summer term’s</w:t>
                            </w:r>
                            <w:r w:rsidR="00941FEE"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clubs </w:t>
                            </w:r>
                            <w:r w:rsidR="00A3014E"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have gone out and c</w:t>
                            </w:r>
                            <w:r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lub lists will start again</w:t>
                            </w:r>
                            <w:r w:rsidR="00A3014E" w:rsidRPr="00A3014E">
                              <w:rPr>
                                <w:rFonts w:ascii="Calibri" w:eastAsia="Calibri" w:hAnsi="Calibri" w:cs="Calibr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from Monday. If your child was in a club last term they will have needed to reapply and pay to access the club this term.</w:t>
                            </w:r>
                          </w:p>
                          <w:bookmarkEnd w:id="5"/>
                          <w:p w14:paraId="1E817368" w14:textId="4D19C911" w:rsidR="00A3014E" w:rsidRDefault="00A3014E" w:rsidP="00BC562C">
                            <w:pP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0028250" w14:textId="3CC61FE2" w:rsidR="00A3014E" w:rsidRDefault="00A3014E" w:rsidP="00A3014E">
                            <w:pP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Club t</w:t>
                            </w:r>
                            <w:r w:rsidRPr="0078159D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imes are </w:t>
                            </w:r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3.20- 4.20PM Please be on time to collect your child</w:t>
                            </w:r>
                            <w: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from the main gate, diolch</w:t>
                            </w:r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63C9874" w14:textId="77777777" w:rsidR="00A3014E" w:rsidRPr="00A3014E" w:rsidRDefault="00A3014E" w:rsidP="00A3014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There are no clubs during HALF TERM – May 25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29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 the last week of clubs will be the week of July 6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A301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603493A" w14:textId="671CF8E7" w:rsidR="00A3014E" w:rsidRDefault="00A3014E" w:rsidP="00A3014E">
                            <w:pP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tbl>
                            <w:tblPr>
                              <w:tblW w:w="7514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14"/>
                              <w:gridCol w:w="3800"/>
                            </w:tblGrid>
                            <w:tr w:rsidR="00A3014E" w:rsidRPr="000C7B0E" w14:paraId="3CBA0E3A" w14:textId="77777777" w:rsidTr="008B1120">
                              <w:trPr>
                                <w:trHeight w:val="115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4B4DEF55" w14:textId="77777777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07E37988" w14:textId="77777777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</w:tc>
                            </w:tr>
                            <w:tr w:rsidR="00A3014E" w:rsidRPr="000C7B0E" w14:paraId="5A1828C6" w14:textId="77777777" w:rsidTr="008B1120">
                              <w:trPr>
                                <w:trHeight w:val="153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48C0AD46" w14:textId="77777777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REC/Y1/2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LEGO CLUB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22C426FB" w14:textId="00EF6011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REC/Y1/2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BIBLE STORIES</w:t>
                                  </w:r>
                                </w:p>
                              </w:tc>
                            </w:tr>
                            <w:tr w:rsidR="00A3014E" w:rsidRPr="000C7B0E" w14:paraId="5F232846" w14:textId="77777777" w:rsidTr="008B1120">
                              <w:trPr>
                                <w:trHeight w:val="211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BE1199B" w14:textId="77777777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Y3/4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ART CLUB 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5A03BCE" w14:textId="2955E779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Y3/4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INDOOR &amp; OUTDOOR GAMES</w:t>
                                  </w:r>
                                </w:p>
                              </w:tc>
                            </w:tr>
                            <w:tr w:rsidR="00A3014E" w:rsidRPr="000C7B0E" w14:paraId="12D5AB9B" w14:textId="77777777" w:rsidTr="008B1120">
                              <w:trPr>
                                <w:trHeight w:val="179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2CCE87C" w14:textId="64A8D501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Y5/6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REATIVITY &amp; FITNESS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9FFBBD4" w14:textId="77777777" w:rsidR="00A3014E" w:rsidRPr="009C6B58" w:rsidRDefault="00A3014E" w:rsidP="00A3014E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Y5/6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 GAELIC FOOTBALL</w:t>
                                  </w:r>
                                </w:p>
                              </w:tc>
                            </w:tr>
                          </w:tbl>
                          <w:p w14:paraId="71435F19" w14:textId="77777777" w:rsidR="00A3014E" w:rsidRDefault="00A3014E" w:rsidP="00BC562C">
                            <w:pP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CC88299" w14:textId="77777777" w:rsidR="00A3014E" w:rsidRDefault="00A3014E" w:rsidP="00BC562C">
                            <w:pP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3C4B329" w14:textId="7C96B9F3" w:rsidR="000A13CE" w:rsidRPr="0029676B" w:rsidRDefault="00972AD8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Important</w:t>
                            </w:r>
                            <w:r w:rsidR="0097494A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dates are on the calendar on our school website.</w:t>
                            </w:r>
                            <w:r w:rsidR="000C7465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Photos are on the ‘News &amp; Events’ part of the website of all </w:t>
                            </w:r>
                            <w:r w:rsidR="00A3014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recent </w:t>
                            </w:r>
                            <w:r w:rsidR="000C7465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events.</w:t>
                            </w:r>
                            <w:r w:rsidR="007414A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3DD6B57F" w14:textId="4E63E4A7" w:rsidR="00C52603" w:rsidRDefault="00C52603" w:rsidP="00C52603">
                            <w:pPr>
                              <w:shd w:val="clear" w:color="auto" w:fill="FFFFFF"/>
                              <w:spacing w:line="300" w:lineRule="atLeast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2BF11492" w14:textId="2359BD21" w:rsidR="00C07E55" w:rsidRDefault="005D4146" w:rsidP="00C52603">
                            <w:pPr>
                              <w:shd w:val="clear" w:color="auto" w:fill="FFFFFF"/>
                              <w:spacing w:line="300" w:lineRule="atLeast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5D41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Information for Year 6 pupils – please read.</w:t>
                            </w:r>
                            <w:r>
                              <w:t xml:space="preserve"> </w:t>
                            </w:r>
                            <w:hyperlink r:id="rId13" w:history="1">
                              <w:r w:rsidRPr="0097344B">
                                <w:rPr>
                                  <w:rStyle w:val="Hyperlink"/>
                                  <w:rFonts w:ascii="Calibri" w:eastAsia="Times New Roman" w:hAnsi="Calibri" w:cs="Calibri"/>
                                  <w:sz w:val="22"/>
                                  <w:szCs w:val="22"/>
                                  <w:lang w:val="en-GB" w:eastAsia="en-GB"/>
                                </w:rPr>
                                <w:t>https://www.j2e.com/st-josephs-catholic-primary-school15/Mary/Wales+Vinnie+Camp+August+2026.pdf/</w:t>
                              </w:r>
                            </w:hyperlink>
                            <w:r w:rsidR="001973F8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Yr 6 Wa</w:t>
                            </w:r>
                            <w:r w:rsidR="007414AC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l</w:t>
                            </w:r>
                            <w:r w:rsidR="001973F8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es’ Vinnie Camp</w:t>
                            </w:r>
                          </w:p>
                          <w:p w14:paraId="0DF6489C" w14:textId="77777777" w:rsidR="00527782" w:rsidRDefault="00527782" w:rsidP="00C52603">
                            <w:pPr>
                              <w:shd w:val="clear" w:color="auto" w:fill="FFFFFF"/>
                              <w:spacing w:line="300" w:lineRule="atLeast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2BFDA0C8" w14:textId="17520227" w:rsidR="001973F8" w:rsidRPr="0029676B" w:rsidRDefault="00527782" w:rsidP="00C52603">
                            <w:pPr>
                              <w:shd w:val="clear" w:color="auto" w:fill="FFFFFF"/>
                              <w:spacing w:line="300" w:lineRule="atLeast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ALL WELCOME </w:t>
                            </w:r>
                            <w:r w:rsidR="00A3014E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–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</w:t>
                            </w:r>
                            <w:r w:rsidR="00A3014E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TOMORROW!!!!!!!!!!</w:t>
                            </w:r>
                          </w:p>
                          <w:bookmarkEnd w:id="3"/>
                          <w:p w14:paraId="58932C41" w14:textId="3507F005" w:rsidR="007414AC" w:rsidRPr="00F91097" w:rsidRDefault="007414AC" w:rsidP="007414AC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91097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Developing PE skills using small sided games. The course will take place on Saturday 18th of April, at St Joseph’s Primary School, Clydach a 10am start. Suitable for parents, teaching staff and student teachers. It will include outdoor activities so bring appropriate sports gear. Contact </w:t>
                            </w:r>
                            <w:hyperlink r:id="rId14" w:history="1">
                              <w:r w:rsidR="00F91097" w:rsidRPr="00BC0AAE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bCs/>
                                  <w:sz w:val="22"/>
                                  <w:szCs w:val="22"/>
                                </w:rPr>
                                <w:t>maddockp@hwbcymru.net</w:t>
                              </w:r>
                            </w:hyperlink>
                            <w:r w:rsidRPr="00F91097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="00F91097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Huge thanks to Mr. Maddock for giving up his time.</w:t>
                            </w:r>
                          </w:p>
                          <w:p w14:paraId="53FA587C" w14:textId="6BA494DF" w:rsidR="007414AC" w:rsidRDefault="007414AC" w:rsidP="007414AC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Style w:val="xentitydelimiterbefore"/>
                                <w:rFonts w:ascii="Calibri" w:hAnsi="Calibri" w:cs="Calibri"/>
                                <w:bdr w:val="none" w:sz="0" w:space="0" w:color="auto" w:frame="1"/>
                              </w:rPr>
                              <w:t>​</w:t>
                            </w:r>
                            <w:hyperlink r:id="rId15" w:tgtFrame="_blank" w:tooltip="Original URL: https://hwbwave15-my.sharepoint.com/:w:/g/personal/maddockp_hwbcymru_net/IQD9XppizDbiQbf6fkvvj8Y1AUA76IuOMu6HDLsb-YAHtHs?e=CBToC2. Click or tap if you trust this link." w:history="1">
                              <w:r>
                                <w:rPr>
                                  <w:rFonts w:ascii="Calibri" w:hAnsi="Calibri" w:cs="Calibri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 wp14:anchorId="192759C0" wp14:editId="76E288BC">
                                    <wp:extent cx="175260" cy="175260"/>
                                    <wp:effectExtent l="0" t="0" r="0" b="0"/>
                                    <wp:docPr id="8" name="Picture 8">
                                      <a:hlinkClick xmlns:a="http://schemas.openxmlformats.org/drawingml/2006/main" r:id="rId15" tgtFrame="&quot;_blank&quot;" tooltip="&quot;Original URL: https://hwbwave15-my.sharepoint.com/:w:/g/personal/maddockp_hwbcymru_net/IQD9XppizDbiQbf6fkvvj8Y1AUA76IuOMu6HDLsb-YAHtHs?e=CBToC2. Click or tap if you trust this link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>
                                              <a:hlinkClick r:id="rId15" tgtFrame="&quot;_blank&quot;" tooltip="&quot;Original URL: https://hwbwave15-my.sharepoint.com/:w:/g/personal/maddockp_hwbcymru_net/IQD9XppizDbiQbf6fkvvj8Y1AUA76IuOMu6HDLsb-YAHtHs?e=CBToC2. Click or tap if you trust this link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5260" cy="1752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Style w:val="Hyperlink"/>
                                  <w:rFonts w:ascii="Calibri" w:hAnsi="Calibri" w:cs="Calibri"/>
                                  <w:bdr w:val="none" w:sz="0" w:space="0" w:color="auto" w:frame="1"/>
                                </w:rPr>
                                <w:t>1STJPS ICGG Dual St Josephs April 2026 (1).docx</w:t>
                              </w:r>
                            </w:hyperlink>
                            <w:r>
                              <w:rPr>
                                <w:rStyle w:val="xentitydelimiterafter"/>
                                <w:rFonts w:ascii="Calibri" w:hAnsi="Calibri" w:cs="Calibri"/>
                                <w:bdr w:val="none" w:sz="0" w:space="0" w:color="auto" w:frame="1"/>
                              </w:rPr>
                              <w:t>​</w:t>
                            </w:r>
                          </w:p>
                          <w:p w14:paraId="462168FC" w14:textId="77777777" w:rsidR="007414AC" w:rsidRDefault="007414AC" w:rsidP="007414AC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56F0ED8D" w14:textId="69ED5425" w:rsidR="00941FEE" w:rsidRDefault="00BD5C36" w:rsidP="00941FEE">
                            <w:pPr>
                              <w:rPr>
                                <w:rStyle w:val="Hyperlink"/>
                                <w:rFonts w:ascii="Calibri" w:eastAsia="Times New Roman" w:hAnsi="Calibri" w:cs="Calibri"/>
                                <w:i/>
                                <w:iCs/>
                              </w:rPr>
                            </w:pPr>
                            <w:r w:rsidRPr="00D53B73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P</w:t>
                            </w:r>
                            <w:r w:rsidR="00EF3441" w:rsidRPr="00D53B73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l</w:t>
                            </w:r>
                            <w:r w:rsidR="0097494A" w:rsidRPr="00D53B73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ease see the important changes to our attendance/absence arrangements that have been text out and are on the website. Thank you for your cooperation</w:t>
                            </w:r>
                            <w:r w:rsidR="00941FEE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. </w:t>
                            </w:r>
                            <w:r w:rsidR="0097494A" w:rsidRPr="00D53B73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End w:id="4"/>
                            <w:bookmarkEnd w:id="6"/>
                            <w:r w:rsidR="00941FEE">
                              <w:fldChar w:fldCharType="begin"/>
                            </w:r>
                            <w:r w:rsidR="00941FEE">
                              <w:instrText xml:space="preserve"> HYPERLINK "https://www.j2e.com/st-josephs-catholic-primary-school15/Mary/Absence+changes+letter.pdf/" </w:instrText>
                            </w:r>
                            <w:r w:rsidR="00941FEE">
                              <w:fldChar w:fldCharType="separate"/>
                            </w:r>
                            <w:r w:rsidR="00941FEE">
                              <w:rPr>
                                <w:rStyle w:val="Hyperlink"/>
                                <w:rFonts w:ascii="Calibri" w:eastAsia="Times New Roman" w:hAnsi="Calibri" w:cs="Calibri"/>
                                <w:i/>
                                <w:iCs/>
                                <w:lang w:val="en-GB" w:eastAsia="en-GB"/>
                              </w:rPr>
                              <w:t>https://www.j2e.com/st-josephs-catholic-primary-school15/Mary/Absence+changes+letter.pdf/</w:t>
                            </w:r>
                            <w:r w:rsidR="00941FEE">
                              <w:fldChar w:fldCharType="end"/>
                            </w:r>
                          </w:p>
                          <w:p w14:paraId="568447E7" w14:textId="73D630C2" w:rsidR="00547E29" w:rsidRDefault="00547E29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D5D1A" id="Text Box 81" o:spid="_x0000_s1031" type="#_x0000_t202" style="position:absolute;margin-left:-24pt;margin-top:39.2pt;width:444pt;height:581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">
                <v:textbox>
                  <w:txbxContent>
                    <w:p w14:paraId="5D459D54" w14:textId="58806DCF" w:rsidR="00F035B5" w:rsidRDefault="00F035B5" w:rsidP="00F035B5">
                      <w:pPr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</w:pPr>
                      <w:bookmarkStart w:id="7" w:name="_Hlk218860164"/>
                      <w:bookmarkStart w:id="8" w:name="_Hlk201927043"/>
                      <w:r w:rsidRPr="004C07F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  <w:t>Updates of the week:</w:t>
                      </w:r>
                    </w:p>
                    <w:p w14:paraId="56FC2227" w14:textId="6894BB79" w:rsidR="00A3014E" w:rsidRDefault="00A3014E" w:rsidP="007B5C87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bookmarkStart w:id="9" w:name="_Hlk215412606"/>
                      <w:bookmarkStart w:id="10" w:name="_Hlk200717964"/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Welcome back to a busy summer term and I hope you had a happy and holy Easter.</w:t>
                      </w:r>
                    </w:p>
                    <w:p w14:paraId="25163DB5" w14:textId="0C5F3FB3" w:rsidR="00A3014E" w:rsidRDefault="00A3014E" w:rsidP="007B5C87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We are raring to go at St Joseph’s and have a busy term ahead with events and ideas for change in September. A huge thank you to all staff who are always on board with looking to the future to make St Joseph’s the best we possibly can for all of our pupils.</w:t>
                      </w:r>
                    </w:p>
                    <w:p w14:paraId="4AF0C181" w14:textId="77777777" w:rsidR="007B5C87" w:rsidRDefault="007B5C87" w:rsidP="00F42A96">
                      <w:pP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</w:pPr>
                    </w:p>
                    <w:p w14:paraId="6A613307" w14:textId="072B9918" w:rsidR="00A3014E" w:rsidRPr="00A3014E" w:rsidRDefault="002E10B4" w:rsidP="00F42A96">
                      <w:pPr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</w:pPr>
                      <w:r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>Letters for the new, summer term’s</w:t>
                      </w:r>
                      <w:r w:rsidR="00941FEE"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 xml:space="preserve">, </w:t>
                      </w:r>
                      <w:r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 xml:space="preserve">clubs </w:t>
                      </w:r>
                      <w:r w:rsidR="00A3014E"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>have gone out and c</w:t>
                      </w:r>
                      <w:r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>lub lists will start again</w:t>
                      </w:r>
                      <w:r w:rsidR="00A3014E" w:rsidRPr="00A3014E">
                        <w:rPr>
                          <w:rFonts w:ascii="Calibri" w:eastAsia="Calibri" w:hAnsi="Calibri" w:cs="Calibri"/>
                          <w:b/>
                          <w:i/>
                          <w:iCs/>
                          <w:sz w:val="22"/>
                          <w:szCs w:val="22"/>
                        </w:rPr>
                        <w:t xml:space="preserve"> from Monday. If your child was in a club last term they will have needed to reapply and pay to access the club this term.</w:t>
                      </w:r>
                    </w:p>
                    <w:bookmarkEnd w:id="9"/>
                    <w:p w14:paraId="1E817368" w14:textId="4D19C911" w:rsidR="00A3014E" w:rsidRDefault="00A3014E" w:rsidP="00BC562C">
                      <w:pP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</w:pPr>
                    </w:p>
                    <w:p w14:paraId="10028250" w14:textId="3CC61FE2" w:rsidR="00A3014E" w:rsidRDefault="00A3014E" w:rsidP="00A3014E">
                      <w:pP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Club t</w:t>
                      </w:r>
                      <w:r w:rsidRPr="0078159D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imes are </w:t>
                      </w:r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3.20- 4.20PM Please be on time to collect your child</w:t>
                      </w:r>
                      <w: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from the main gate, diolch</w:t>
                      </w:r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463C9874" w14:textId="77777777" w:rsidR="00A3014E" w:rsidRPr="00A3014E" w:rsidRDefault="00A3014E" w:rsidP="00A3014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There are no clubs during HALF TERM – May 25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29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 the last week of clubs will be the week of July 6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A3014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2603493A" w14:textId="671CF8E7" w:rsidR="00A3014E" w:rsidRDefault="00A3014E" w:rsidP="00A3014E">
                      <w:pP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</w:pPr>
                    </w:p>
                    <w:tbl>
                      <w:tblPr>
                        <w:tblW w:w="7514" w:type="dxa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14"/>
                        <w:gridCol w:w="3800"/>
                      </w:tblGrid>
                      <w:tr w:rsidR="00A3014E" w:rsidRPr="000C7B0E" w14:paraId="3CBA0E3A" w14:textId="77777777" w:rsidTr="008B1120">
                        <w:trPr>
                          <w:trHeight w:val="115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4B4DEF55" w14:textId="77777777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07E37988" w14:textId="77777777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</w:tc>
                      </w:tr>
                      <w:tr w:rsidR="00A3014E" w:rsidRPr="000C7B0E" w14:paraId="5A1828C6" w14:textId="77777777" w:rsidTr="008B1120">
                        <w:trPr>
                          <w:trHeight w:val="153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48C0AD46" w14:textId="77777777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REC/Y1/2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LEGO CLUB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22C426FB" w14:textId="00EF6011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REC/Y1/2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BIBLE STORIES</w:t>
                            </w:r>
                          </w:p>
                        </w:tc>
                      </w:tr>
                      <w:tr w:rsidR="00A3014E" w:rsidRPr="000C7B0E" w14:paraId="5F232846" w14:textId="77777777" w:rsidTr="008B1120">
                        <w:trPr>
                          <w:trHeight w:val="211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BE1199B" w14:textId="77777777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Y3/4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ART CLUB 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5A03BCE" w14:textId="2955E779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Y3/4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INDOOR &amp; OUTDOOR GAMES</w:t>
                            </w:r>
                          </w:p>
                        </w:tc>
                      </w:tr>
                      <w:tr w:rsidR="00A3014E" w:rsidRPr="000C7B0E" w14:paraId="12D5AB9B" w14:textId="77777777" w:rsidTr="008B1120">
                        <w:trPr>
                          <w:trHeight w:val="179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2CCE87C" w14:textId="64A8D501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G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Y5/6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REATIVITY &amp; FITNESS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9FFBBD4" w14:textId="77777777" w:rsidR="00A3014E" w:rsidRPr="009C6B58" w:rsidRDefault="00A3014E" w:rsidP="00A3014E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Y5/6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 GAELIC FOOTBALL</w:t>
                            </w:r>
                          </w:p>
                        </w:tc>
                      </w:tr>
                    </w:tbl>
                    <w:p w14:paraId="71435F19" w14:textId="77777777" w:rsidR="00A3014E" w:rsidRDefault="00A3014E" w:rsidP="00BC562C">
                      <w:pP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</w:pPr>
                    </w:p>
                    <w:p w14:paraId="7CC88299" w14:textId="77777777" w:rsidR="00A3014E" w:rsidRDefault="00A3014E" w:rsidP="00BC562C">
                      <w:pP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</w:pPr>
                    </w:p>
                    <w:p w14:paraId="13C4B329" w14:textId="7C96B9F3" w:rsidR="000A13CE" w:rsidRPr="0029676B" w:rsidRDefault="00972AD8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Important</w:t>
                      </w:r>
                      <w:r w:rsidR="0097494A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dates are on the calendar on our school website.</w:t>
                      </w:r>
                      <w:r w:rsidR="000C7465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Photos are on the ‘News &amp; Events’ part of the website of all </w:t>
                      </w:r>
                      <w:r w:rsidR="00A3014E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recent </w:t>
                      </w:r>
                      <w:r w:rsidR="000C7465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events.</w:t>
                      </w:r>
                      <w:r w:rsidR="007414AC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</w:t>
                      </w:r>
                    </w:p>
                    <w:p w14:paraId="3DD6B57F" w14:textId="4E63E4A7" w:rsidR="00C52603" w:rsidRDefault="00C52603" w:rsidP="00C52603">
                      <w:pPr>
                        <w:shd w:val="clear" w:color="auto" w:fill="FFFFFF"/>
                        <w:spacing w:line="300" w:lineRule="atLeast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2BF11492" w14:textId="2359BD21" w:rsidR="00C07E55" w:rsidRDefault="005D4146" w:rsidP="00C52603">
                      <w:pPr>
                        <w:shd w:val="clear" w:color="auto" w:fill="FFFFFF"/>
                        <w:spacing w:line="300" w:lineRule="atLeast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 w:rsidRPr="005D41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Information for Year 6 pupils – please read.</w:t>
                      </w:r>
                      <w:r>
                        <w:t xml:space="preserve"> </w:t>
                      </w:r>
                      <w:hyperlink r:id="rId17" w:history="1">
                        <w:r w:rsidRPr="0097344B">
                          <w:rPr>
                            <w:rStyle w:val="Hyperlink"/>
                            <w:rFonts w:ascii="Calibri" w:eastAsia="Times New Roman" w:hAnsi="Calibri" w:cs="Calibri"/>
                            <w:sz w:val="22"/>
                            <w:szCs w:val="22"/>
                            <w:lang w:val="en-GB" w:eastAsia="en-GB"/>
                          </w:rPr>
                          <w:t>https://www.j2e.com/st-josephs-catholic-primary-school15/Mary/Wales+Vinnie+Camp+August+2026.pdf/</w:t>
                        </w:r>
                      </w:hyperlink>
                      <w:r w:rsidR="001973F8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Yr 6 Wa</w:t>
                      </w:r>
                      <w:r w:rsidR="007414AC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l</w:t>
                      </w:r>
                      <w:r w:rsidR="001973F8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es’ Vinnie Camp</w:t>
                      </w:r>
                    </w:p>
                    <w:p w14:paraId="0DF6489C" w14:textId="77777777" w:rsidR="00527782" w:rsidRDefault="00527782" w:rsidP="00C52603">
                      <w:pPr>
                        <w:shd w:val="clear" w:color="auto" w:fill="FFFFFF"/>
                        <w:spacing w:line="300" w:lineRule="atLeast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2BFDA0C8" w14:textId="17520227" w:rsidR="001973F8" w:rsidRPr="0029676B" w:rsidRDefault="00527782" w:rsidP="00C52603">
                      <w:pPr>
                        <w:shd w:val="clear" w:color="auto" w:fill="FFFFFF"/>
                        <w:spacing w:line="300" w:lineRule="atLeast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ALL WELCOME </w:t>
                      </w:r>
                      <w:r w:rsidR="00A3014E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–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</w:t>
                      </w:r>
                      <w:r w:rsidR="00A3014E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TOMORROW!!!!!!!!!!</w:t>
                      </w:r>
                    </w:p>
                    <w:bookmarkEnd w:id="7"/>
                    <w:p w14:paraId="58932C41" w14:textId="3507F005" w:rsidR="007414AC" w:rsidRPr="00F91097" w:rsidRDefault="007414AC" w:rsidP="007414AC">
                      <w:pPr>
                        <w:shd w:val="clear" w:color="auto" w:fill="FFFFFF"/>
                        <w:textAlignment w:val="baseline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F91097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Developing PE skills using small sided games. The course will take place on Saturday 18th of April, at St Joseph’s Primary School, Clydach a 10am start. Suitable for parents, teaching staff and student teachers. It will include outdoor activities so bring appropriate sports gear. Contact </w:t>
                      </w:r>
                      <w:hyperlink r:id="rId18" w:history="1">
                        <w:r w:rsidR="00F91097" w:rsidRPr="00BC0AAE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  <w:sz w:val="22"/>
                            <w:szCs w:val="22"/>
                          </w:rPr>
                          <w:t>maddockp@hwbcymru.net</w:t>
                        </w:r>
                      </w:hyperlink>
                      <w:r w:rsidRPr="00F91097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  <w:r w:rsidR="00F91097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 Huge thanks to Mr. Maddock for giving up his time.</w:t>
                      </w:r>
                    </w:p>
                    <w:p w14:paraId="53FA587C" w14:textId="6BA494DF" w:rsidR="007414AC" w:rsidRDefault="007414AC" w:rsidP="007414AC">
                      <w:pPr>
                        <w:shd w:val="clear" w:color="auto" w:fill="FFFFFF"/>
                        <w:textAlignment w:val="baseline"/>
                        <w:rPr>
                          <w:rFonts w:ascii="Calibri" w:hAnsi="Calibri" w:cs="Calibri"/>
                        </w:rPr>
                      </w:pPr>
                      <w:r>
                        <w:rPr>
                          <w:rStyle w:val="xentitydelimiterbefore"/>
                          <w:rFonts w:ascii="Calibri" w:hAnsi="Calibri" w:cs="Calibri"/>
                          <w:bdr w:val="none" w:sz="0" w:space="0" w:color="auto" w:frame="1"/>
                        </w:rPr>
                        <w:t>​</w:t>
                      </w:r>
                      <w:hyperlink r:id="rId19" w:tgtFrame="_blank" w:tooltip="Original URL: https://hwbwave15-my.sharepoint.com/:w:/g/personal/maddockp_hwbcymru_net/IQD9XppizDbiQbf6fkvvj8Y1AUA76IuOMu6HDLsb-YAHtHs?e=CBToC2. Click or tap if you trust this link." w:history="1">
                        <w:r>
                          <w:rPr>
                            <w:rFonts w:ascii="Calibri" w:hAnsi="Calibri" w:cs="Calibri"/>
                            <w:noProof/>
                            <w:color w:val="0000FF"/>
                            <w:bdr w:val="none" w:sz="0" w:space="0" w:color="auto" w:frame="1"/>
                          </w:rPr>
                          <w:drawing>
                            <wp:inline distT="0" distB="0" distL="0" distR="0" wp14:anchorId="192759C0" wp14:editId="76E288BC">
                              <wp:extent cx="175260" cy="175260"/>
                              <wp:effectExtent l="0" t="0" r="0" b="0"/>
                              <wp:docPr id="8" name="Picture 8">
                                <a:hlinkClick xmlns:a="http://schemas.openxmlformats.org/drawingml/2006/main" r:id="rId19" tgtFrame="&quot;_blank&quot;" tooltip="&quot;Original URL: https://hwbwave15-my.sharepoint.com/:w:/g/personal/maddockp_hwbcymru_net/IQD9XppizDbiQbf6fkvvj8Y1AUA76IuOMu6HDLsb-YAHtHs?e=CBToC2. Click or tap if you trust this link.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>
                                        <a:hlinkClick r:id="rId19" tgtFrame="&quot;_blank&quot;" tooltip="&quot;Original URL: https://hwbwave15-my.sharepoint.com/:w:/g/personal/maddockp_hwbcymru_net/IQD9XppizDbiQbf6fkvvj8Y1AUA76IuOMu6HDLsb-YAHtHs?e=CBToC2. Click or tap if you trust this link.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5260" cy="1752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Style w:val="Hyperlink"/>
                            <w:rFonts w:ascii="Calibri" w:hAnsi="Calibri" w:cs="Calibri"/>
                            <w:bdr w:val="none" w:sz="0" w:space="0" w:color="auto" w:frame="1"/>
                          </w:rPr>
                          <w:t>1STJPS ICGG Dual St Josephs April 2026 (1).docx</w:t>
                        </w:r>
                      </w:hyperlink>
                      <w:r>
                        <w:rPr>
                          <w:rStyle w:val="xentitydelimiterafter"/>
                          <w:rFonts w:ascii="Calibri" w:hAnsi="Calibri" w:cs="Calibri"/>
                          <w:bdr w:val="none" w:sz="0" w:space="0" w:color="auto" w:frame="1"/>
                        </w:rPr>
                        <w:t>​</w:t>
                      </w:r>
                    </w:p>
                    <w:p w14:paraId="462168FC" w14:textId="77777777" w:rsidR="007414AC" w:rsidRDefault="007414AC" w:rsidP="007414AC">
                      <w:pPr>
                        <w:shd w:val="clear" w:color="auto" w:fill="FFFFFF"/>
                        <w:textAlignment w:val="baseline"/>
                        <w:rPr>
                          <w:rFonts w:ascii="Calibri" w:hAnsi="Calibri" w:cs="Calibri"/>
                        </w:rPr>
                      </w:pPr>
                    </w:p>
                    <w:p w14:paraId="56F0ED8D" w14:textId="69ED5425" w:rsidR="00941FEE" w:rsidRDefault="00BD5C36" w:rsidP="00941FEE">
                      <w:pPr>
                        <w:rPr>
                          <w:rStyle w:val="Hyperlink"/>
                          <w:rFonts w:ascii="Calibri" w:eastAsia="Times New Roman" w:hAnsi="Calibri" w:cs="Calibri"/>
                          <w:i/>
                          <w:iCs/>
                        </w:rPr>
                      </w:pPr>
                      <w:r w:rsidRPr="00D53B73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P</w:t>
                      </w:r>
                      <w:r w:rsidR="00EF3441" w:rsidRPr="00D53B73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l</w:t>
                      </w:r>
                      <w:r w:rsidR="0097494A" w:rsidRPr="00D53B73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ease see the important changes to our attendance/absence arrangements that have been text out and are on the website. Thank you for your cooperation</w:t>
                      </w:r>
                      <w:r w:rsidR="00941FEE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. </w:t>
                      </w:r>
                      <w:r w:rsidR="0097494A" w:rsidRPr="00D53B73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bookmarkEnd w:id="8"/>
                      <w:bookmarkEnd w:id="10"/>
                      <w:r w:rsidR="00941FEE">
                        <w:fldChar w:fldCharType="begin"/>
                      </w:r>
                      <w:r w:rsidR="00941FEE">
                        <w:instrText xml:space="preserve"> HYPERLINK "https://www.j2e.com/st-josephs-catholic-primary-school15/Mary/Absence+changes+letter.pdf/" </w:instrText>
                      </w:r>
                      <w:r w:rsidR="00941FEE">
                        <w:fldChar w:fldCharType="separate"/>
                      </w:r>
                      <w:r w:rsidR="00941FEE">
                        <w:rPr>
                          <w:rStyle w:val="Hyperlink"/>
                          <w:rFonts w:ascii="Calibri" w:eastAsia="Times New Roman" w:hAnsi="Calibri" w:cs="Calibri"/>
                          <w:i/>
                          <w:iCs/>
                          <w:lang w:val="en-GB" w:eastAsia="en-GB"/>
                        </w:rPr>
                        <w:t>https://www.j2e.com/st-josephs-catholic-primary-school15/Mary/Absence+changes+letter.pdf/</w:t>
                      </w:r>
                      <w:r w:rsidR="00941FEE">
                        <w:fldChar w:fldCharType="end"/>
                      </w:r>
                    </w:p>
                    <w:p w14:paraId="568447E7" w14:textId="73D630C2" w:rsidR="00547E29" w:rsidRDefault="00547E29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4618F" w:rsidSect="00AE0E35">
      <w:pgSz w:w="12240" w:h="15840"/>
      <w:pgMar w:top="720" w:right="720" w:bottom="72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B0DE2" w14:textId="77777777" w:rsidR="00807E31" w:rsidRDefault="00807E31">
      <w:r>
        <w:separator/>
      </w:r>
    </w:p>
  </w:endnote>
  <w:endnote w:type="continuationSeparator" w:id="0">
    <w:p w14:paraId="6B526A58" w14:textId="77777777" w:rsidR="00807E31" w:rsidRDefault="0080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2899" w14:textId="77777777" w:rsidR="00807E31" w:rsidRDefault="00807E31">
      <w:r>
        <w:separator/>
      </w:r>
    </w:p>
  </w:footnote>
  <w:footnote w:type="continuationSeparator" w:id="0">
    <w:p w14:paraId="3406655A" w14:textId="77777777" w:rsidR="00807E31" w:rsidRDefault="00807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60C2CB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alt="Mission Statement with Welsh" style="width:472.2pt;height:472.2pt;visibility:visible;mso-wrap-style:square" o:bullet="t">
        <v:imagedata r:id="rId1" o:title="Mission Statement with Welsh"/>
      </v:shape>
    </w:pict>
  </w:numPicBullet>
  <w:abstractNum w:abstractNumId="0" w15:restartNumberingAfterBreak="0">
    <w:nsid w:val="19C54306"/>
    <w:multiLevelType w:val="hybridMultilevel"/>
    <w:tmpl w:val="DBD2A884"/>
    <w:lvl w:ilvl="0" w:tplc="73AC30E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AF60B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DC0E4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F4B48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6009B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7E21D4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D09D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4EEE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ED63AF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C72B00"/>
    <w:multiLevelType w:val="multilevel"/>
    <w:tmpl w:val="BF26C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8034C"/>
    <w:multiLevelType w:val="hybridMultilevel"/>
    <w:tmpl w:val="6A78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E443C"/>
    <w:multiLevelType w:val="hybridMultilevel"/>
    <w:tmpl w:val="D1B22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B184C"/>
    <w:multiLevelType w:val="multilevel"/>
    <w:tmpl w:val="8FE8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>
      <o:colormru v:ext="edit" colors="#576c08,#938379,#96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0"/>
  </w:docVars>
  <w:rsids>
    <w:rsidRoot w:val="00FA172F"/>
    <w:rsid w:val="00005ED3"/>
    <w:rsid w:val="00007015"/>
    <w:rsid w:val="00011399"/>
    <w:rsid w:val="0001233B"/>
    <w:rsid w:val="00014175"/>
    <w:rsid w:val="000168B7"/>
    <w:rsid w:val="000169B0"/>
    <w:rsid w:val="00020C4B"/>
    <w:rsid w:val="000319DE"/>
    <w:rsid w:val="00033691"/>
    <w:rsid w:val="00034332"/>
    <w:rsid w:val="000415B3"/>
    <w:rsid w:val="00041723"/>
    <w:rsid w:val="0004292C"/>
    <w:rsid w:val="00043703"/>
    <w:rsid w:val="00045304"/>
    <w:rsid w:val="00045BFB"/>
    <w:rsid w:val="00052048"/>
    <w:rsid w:val="0005644B"/>
    <w:rsid w:val="0005797B"/>
    <w:rsid w:val="00065E02"/>
    <w:rsid w:val="00066976"/>
    <w:rsid w:val="00067F09"/>
    <w:rsid w:val="00075BA1"/>
    <w:rsid w:val="00080B59"/>
    <w:rsid w:val="00080F0D"/>
    <w:rsid w:val="00082BA4"/>
    <w:rsid w:val="00083CEA"/>
    <w:rsid w:val="00083F5E"/>
    <w:rsid w:val="00085E2F"/>
    <w:rsid w:val="00086133"/>
    <w:rsid w:val="00087CEF"/>
    <w:rsid w:val="00087F19"/>
    <w:rsid w:val="000903AB"/>
    <w:rsid w:val="00092324"/>
    <w:rsid w:val="00092441"/>
    <w:rsid w:val="00092F91"/>
    <w:rsid w:val="00097578"/>
    <w:rsid w:val="000979B8"/>
    <w:rsid w:val="000A13CE"/>
    <w:rsid w:val="000A1AA1"/>
    <w:rsid w:val="000A20A0"/>
    <w:rsid w:val="000A375F"/>
    <w:rsid w:val="000A37FA"/>
    <w:rsid w:val="000A46C6"/>
    <w:rsid w:val="000A4EC2"/>
    <w:rsid w:val="000A5AE0"/>
    <w:rsid w:val="000A6546"/>
    <w:rsid w:val="000B1359"/>
    <w:rsid w:val="000B25AF"/>
    <w:rsid w:val="000B3DCD"/>
    <w:rsid w:val="000B60FC"/>
    <w:rsid w:val="000C1A54"/>
    <w:rsid w:val="000C5D38"/>
    <w:rsid w:val="000C7465"/>
    <w:rsid w:val="000C7B0E"/>
    <w:rsid w:val="000D4F86"/>
    <w:rsid w:val="000E11C5"/>
    <w:rsid w:val="000E4C58"/>
    <w:rsid w:val="000E62AA"/>
    <w:rsid w:val="000E68DB"/>
    <w:rsid w:val="000F0AEF"/>
    <w:rsid w:val="000F1432"/>
    <w:rsid w:val="000F2315"/>
    <w:rsid w:val="000F29FA"/>
    <w:rsid w:val="000F58F6"/>
    <w:rsid w:val="000F761A"/>
    <w:rsid w:val="00103558"/>
    <w:rsid w:val="00112582"/>
    <w:rsid w:val="00115CFF"/>
    <w:rsid w:val="00120B64"/>
    <w:rsid w:val="0012530F"/>
    <w:rsid w:val="00125511"/>
    <w:rsid w:val="00125A9B"/>
    <w:rsid w:val="001310A0"/>
    <w:rsid w:val="001310E2"/>
    <w:rsid w:val="00132A14"/>
    <w:rsid w:val="00132D67"/>
    <w:rsid w:val="001347FD"/>
    <w:rsid w:val="001352A2"/>
    <w:rsid w:val="001402FE"/>
    <w:rsid w:val="0014185C"/>
    <w:rsid w:val="00144123"/>
    <w:rsid w:val="0015475A"/>
    <w:rsid w:val="00155C31"/>
    <w:rsid w:val="00157C30"/>
    <w:rsid w:val="0016463C"/>
    <w:rsid w:val="00167C16"/>
    <w:rsid w:val="00171D0F"/>
    <w:rsid w:val="00172F60"/>
    <w:rsid w:val="00173979"/>
    <w:rsid w:val="0018021B"/>
    <w:rsid w:val="00182FEE"/>
    <w:rsid w:val="001830C8"/>
    <w:rsid w:val="001842C8"/>
    <w:rsid w:val="0019102D"/>
    <w:rsid w:val="001932F3"/>
    <w:rsid w:val="00196920"/>
    <w:rsid w:val="001973F8"/>
    <w:rsid w:val="00197574"/>
    <w:rsid w:val="00197E6F"/>
    <w:rsid w:val="001A1064"/>
    <w:rsid w:val="001A19E9"/>
    <w:rsid w:val="001A237E"/>
    <w:rsid w:val="001A3B4E"/>
    <w:rsid w:val="001A404A"/>
    <w:rsid w:val="001A7ED1"/>
    <w:rsid w:val="001B12B0"/>
    <w:rsid w:val="001B201C"/>
    <w:rsid w:val="001B34FB"/>
    <w:rsid w:val="001B3A13"/>
    <w:rsid w:val="001B4885"/>
    <w:rsid w:val="001B71AA"/>
    <w:rsid w:val="001C2632"/>
    <w:rsid w:val="001C3476"/>
    <w:rsid w:val="001C449B"/>
    <w:rsid w:val="001C456D"/>
    <w:rsid w:val="001C6D9C"/>
    <w:rsid w:val="001C70C8"/>
    <w:rsid w:val="001D3D11"/>
    <w:rsid w:val="001D5982"/>
    <w:rsid w:val="001D5A29"/>
    <w:rsid w:val="001D6DE1"/>
    <w:rsid w:val="001E03C1"/>
    <w:rsid w:val="001E05F3"/>
    <w:rsid w:val="001E0F0A"/>
    <w:rsid w:val="001E46A0"/>
    <w:rsid w:val="001E6252"/>
    <w:rsid w:val="001E63AD"/>
    <w:rsid w:val="001E695E"/>
    <w:rsid w:val="001F02D6"/>
    <w:rsid w:val="001F329F"/>
    <w:rsid w:val="001F576A"/>
    <w:rsid w:val="001F5CB2"/>
    <w:rsid w:val="00200D28"/>
    <w:rsid w:val="00200DA3"/>
    <w:rsid w:val="00201801"/>
    <w:rsid w:val="002047E2"/>
    <w:rsid w:val="00204B30"/>
    <w:rsid w:val="00204B52"/>
    <w:rsid w:val="00205093"/>
    <w:rsid w:val="00206572"/>
    <w:rsid w:val="00206722"/>
    <w:rsid w:val="002067BB"/>
    <w:rsid w:val="00206996"/>
    <w:rsid w:val="002071BC"/>
    <w:rsid w:val="00207503"/>
    <w:rsid w:val="0021441C"/>
    <w:rsid w:val="00215414"/>
    <w:rsid w:val="0022174E"/>
    <w:rsid w:val="00222211"/>
    <w:rsid w:val="00224DA9"/>
    <w:rsid w:val="002278ED"/>
    <w:rsid w:val="00230F85"/>
    <w:rsid w:val="00237EEC"/>
    <w:rsid w:val="00240E2D"/>
    <w:rsid w:val="00243EC9"/>
    <w:rsid w:val="00244161"/>
    <w:rsid w:val="00245CE4"/>
    <w:rsid w:val="00250EDA"/>
    <w:rsid w:val="00251641"/>
    <w:rsid w:val="00251D86"/>
    <w:rsid w:val="00252143"/>
    <w:rsid w:val="00252370"/>
    <w:rsid w:val="0025445B"/>
    <w:rsid w:val="00254545"/>
    <w:rsid w:val="0025461A"/>
    <w:rsid w:val="00255378"/>
    <w:rsid w:val="00263E8D"/>
    <w:rsid w:val="00264AAA"/>
    <w:rsid w:val="002652A8"/>
    <w:rsid w:val="0027041E"/>
    <w:rsid w:val="002736DB"/>
    <w:rsid w:val="0028227B"/>
    <w:rsid w:val="00283354"/>
    <w:rsid w:val="00283949"/>
    <w:rsid w:val="00290D63"/>
    <w:rsid w:val="00291180"/>
    <w:rsid w:val="00291F9E"/>
    <w:rsid w:val="002947D5"/>
    <w:rsid w:val="00296038"/>
    <w:rsid w:val="0029676B"/>
    <w:rsid w:val="00297A6B"/>
    <w:rsid w:val="002A238E"/>
    <w:rsid w:val="002A3F34"/>
    <w:rsid w:val="002B3051"/>
    <w:rsid w:val="002B32C8"/>
    <w:rsid w:val="002B59C7"/>
    <w:rsid w:val="002C0EEB"/>
    <w:rsid w:val="002C12F7"/>
    <w:rsid w:val="002C1356"/>
    <w:rsid w:val="002C2626"/>
    <w:rsid w:val="002C7063"/>
    <w:rsid w:val="002D2FB7"/>
    <w:rsid w:val="002E10B4"/>
    <w:rsid w:val="002E16D4"/>
    <w:rsid w:val="002E2CE0"/>
    <w:rsid w:val="002E51DA"/>
    <w:rsid w:val="002F05EA"/>
    <w:rsid w:val="002F6FA2"/>
    <w:rsid w:val="00301610"/>
    <w:rsid w:val="00303A55"/>
    <w:rsid w:val="00306ECA"/>
    <w:rsid w:val="0030771B"/>
    <w:rsid w:val="0031578D"/>
    <w:rsid w:val="0031774A"/>
    <w:rsid w:val="00320F35"/>
    <w:rsid w:val="0032251A"/>
    <w:rsid w:val="00322C33"/>
    <w:rsid w:val="003266B3"/>
    <w:rsid w:val="00326AAA"/>
    <w:rsid w:val="0033077D"/>
    <w:rsid w:val="00332155"/>
    <w:rsid w:val="00333B61"/>
    <w:rsid w:val="0033528C"/>
    <w:rsid w:val="0033763D"/>
    <w:rsid w:val="00337C4A"/>
    <w:rsid w:val="00340015"/>
    <w:rsid w:val="00341967"/>
    <w:rsid w:val="0034320A"/>
    <w:rsid w:val="00343DE8"/>
    <w:rsid w:val="003473C1"/>
    <w:rsid w:val="00352110"/>
    <w:rsid w:val="0035259D"/>
    <w:rsid w:val="00353C81"/>
    <w:rsid w:val="00354140"/>
    <w:rsid w:val="00355C88"/>
    <w:rsid w:val="00357041"/>
    <w:rsid w:val="00365A6B"/>
    <w:rsid w:val="003710D5"/>
    <w:rsid w:val="00375027"/>
    <w:rsid w:val="003751E2"/>
    <w:rsid w:val="00382E89"/>
    <w:rsid w:val="00387EFF"/>
    <w:rsid w:val="00392F42"/>
    <w:rsid w:val="003942F3"/>
    <w:rsid w:val="00394E0C"/>
    <w:rsid w:val="003A0186"/>
    <w:rsid w:val="003A0D76"/>
    <w:rsid w:val="003A1E21"/>
    <w:rsid w:val="003A2826"/>
    <w:rsid w:val="003A4713"/>
    <w:rsid w:val="003A476E"/>
    <w:rsid w:val="003A4B07"/>
    <w:rsid w:val="003B04A2"/>
    <w:rsid w:val="003B0D66"/>
    <w:rsid w:val="003B1A30"/>
    <w:rsid w:val="003B4F3F"/>
    <w:rsid w:val="003B50FC"/>
    <w:rsid w:val="003B5199"/>
    <w:rsid w:val="003C01EC"/>
    <w:rsid w:val="003C09B2"/>
    <w:rsid w:val="003C24E7"/>
    <w:rsid w:val="003C4BE2"/>
    <w:rsid w:val="003C552E"/>
    <w:rsid w:val="003D01B7"/>
    <w:rsid w:val="003D5F03"/>
    <w:rsid w:val="003D652F"/>
    <w:rsid w:val="003D743A"/>
    <w:rsid w:val="003E027F"/>
    <w:rsid w:val="003E321F"/>
    <w:rsid w:val="003E4A49"/>
    <w:rsid w:val="003E62AD"/>
    <w:rsid w:val="003E6756"/>
    <w:rsid w:val="003F0164"/>
    <w:rsid w:val="003F19EB"/>
    <w:rsid w:val="003F21F4"/>
    <w:rsid w:val="003F31B7"/>
    <w:rsid w:val="003F3422"/>
    <w:rsid w:val="003F4DA8"/>
    <w:rsid w:val="003F57A9"/>
    <w:rsid w:val="003F5CFF"/>
    <w:rsid w:val="003F686C"/>
    <w:rsid w:val="003F6FAE"/>
    <w:rsid w:val="003F772E"/>
    <w:rsid w:val="00403B6E"/>
    <w:rsid w:val="00405462"/>
    <w:rsid w:val="004078C5"/>
    <w:rsid w:val="00410BC9"/>
    <w:rsid w:val="00411964"/>
    <w:rsid w:val="00413CCD"/>
    <w:rsid w:val="00415A83"/>
    <w:rsid w:val="004169B8"/>
    <w:rsid w:val="00420FE6"/>
    <w:rsid w:val="004231A5"/>
    <w:rsid w:val="00425852"/>
    <w:rsid w:val="004265F5"/>
    <w:rsid w:val="00430798"/>
    <w:rsid w:val="004337E9"/>
    <w:rsid w:val="0043766A"/>
    <w:rsid w:val="00450C09"/>
    <w:rsid w:val="00450DB1"/>
    <w:rsid w:val="0045367F"/>
    <w:rsid w:val="00453C1A"/>
    <w:rsid w:val="004556F8"/>
    <w:rsid w:val="00456933"/>
    <w:rsid w:val="0046054E"/>
    <w:rsid w:val="00461E38"/>
    <w:rsid w:val="00467643"/>
    <w:rsid w:val="00467722"/>
    <w:rsid w:val="0047331A"/>
    <w:rsid w:val="004740FB"/>
    <w:rsid w:val="0047572E"/>
    <w:rsid w:val="0048070C"/>
    <w:rsid w:val="00482F43"/>
    <w:rsid w:val="0048357F"/>
    <w:rsid w:val="00491CD4"/>
    <w:rsid w:val="00492729"/>
    <w:rsid w:val="0049421F"/>
    <w:rsid w:val="00494C2E"/>
    <w:rsid w:val="00497A7F"/>
    <w:rsid w:val="004A1A21"/>
    <w:rsid w:val="004A1F36"/>
    <w:rsid w:val="004A2198"/>
    <w:rsid w:val="004A2DC7"/>
    <w:rsid w:val="004A386C"/>
    <w:rsid w:val="004A407F"/>
    <w:rsid w:val="004B1BCD"/>
    <w:rsid w:val="004B55FB"/>
    <w:rsid w:val="004C07F4"/>
    <w:rsid w:val="004C081A"/>
    <w:rsid w:val="004C1DE0"/>
    <w:rsid w:val="004C22DC"/>
    <w:rsid w:val="004C39DC"/>
    <w:rsid w:val="004C3A0D"/>
    <w:rsid w:val="004C3F3D"/>
    <w:rsid w:val="004C5C37"/>
    <w:rsid w:val="004C6D75"/>
    <w:rsid w:val="004D0B65"/>
    <w:rsid w:val="004D196F"/>
    <w:rsid w:val="004D219B"/>
    <w:rsid w:val="004E1601"/>
    <w:rsid w:val="004F0FB4"/>
    <w:rsid w:val="004F2D9B"/>
    <w:rsid w:val="005049F8"/>
    <w:rsid w:val="005159D9"/>
    <w:rsid w:val="00515D20"/>
    <w:rsid w:val="00516993"/>
    <w:rsid w:val="00517D0E"/>
    <w:rsid w:val="00520246"/>
    <w:rsid w:val="005209D3"/>
    <w:rsid w:val="005211DF"/>
    <w:rsid w:val="0052380A"/>
    <w:rsid w:val="0052616E"/>
    <w:rsid w:val="00527782"/>
    <w:rsid w:val="00527997"/>
    <w:rsid w:val="00527B7E"/>
    <w:rsid w:val="0053129F"/>
    <w:rsid w:val="00531FF6"/>
    <w:rsid w:val="00537526"/>
    <w:rsid w:val="00540E29"/>
    <w:rsid w:val="00541B12"/>
    <w:rsid w:val="005444A8"/>
    <w:rsid w:val="00547E29"/>
    <w:rsid w:val="00550A15"/>
    <w:rsid w:val="00553212"/>
    <w:rsid w:val="0055481A"/>
    <w:rsid w:val="0056240D"/>
    <w:rsid w:val="0056350C"/>
    <w:rsid w:val="005641DA"/>
    <w:rsid w:val="00570C2B"/>
    <w:rsid w:val="005713F3"/>
    <w:rsid w:val="00573850"/>
    <w:rsid w:val="00577DE2"/>
    <w:rsid w:val="005808C3"/>
    <w:rsid w:val="00585187"/>
    <w:rsid w:val="00585C90"/>
    <w:rsid w:val="00586823"/>
    <w:rsid w:val="00586A64"/>
    <w:rsid w:val="00586D34"/>
    <w:rsid w:val="0059217C"/>
    <w:rsid w:val="00595BC9"/>
    <w:rsid w:val="005A27B7"/>
    <w:rsid w:val="005A5E31"/>
    <w:rsid w:val="005B42E0"/>
    <w:rsid w:val="005C32AA"/>
    <w:rsid w:val="005C5BB4"/>
    <w:rsid w:val="005D3F8D"/>
    <w:rsid w:val="005D4146"/>
    <w:rsid w:val="005D4473"/>
    <w:rsid w:val="005D54EC"/>
    <w:rsid w:val="005E0468"/>
    <w:rsid w:val="005E0EDD"/>
    <w:rsid w:val="005E1596"/>
    <w:rsid w:val="005F0E40"/>
    <w:rsid w:val="005F2DC6"/>
    <w:rsid w:val="005F7A35"/>
    <w:rsid w:val="00600043"/>
    <w:rsid w:val="00603555"/>
    <w:rsid w:val="006052DD"/>
    <w:rsid w:val="00605785"/>
    <w:rsid w:val="00605C3A"/>
    <w:rsid w:val="00612842"/>
    <w:rsid w:val="00626454"/>
    <w:rsid w:val="00630249"/>
    <w:rsid w:val="00631D7D"/>
    <w:rsid w:val="006327DB"/>
    <w:rsid w:val="00635EB8"/>
    <w:rsid w:val="0063707A"/>
    <w:rsid w:val="00643ACE"/>
    <w:rsid w:val="0064542B"/>
    <w:rsid w:val="00646AC0"/>
    <w:rsid w:val="0065440D"/>
    <w:rsid w:val="00655D9D"/>
    <w:rsid w:val="00663D72"/>
    <w:rsid w:val="00667804"/>
    <w:rsid w:val="00667EB4"/>
    <w:rsid w:val="00670901"/>
    <w:rsid w:val="00680F35"/>
    <w:rsid w:val="006832EA"/>
    <w:rsid w:val="00686C2F"/>
    <w:rsid w:val="00691497"/>
    <w:rsid w:val="00694B2D"/>
    <w:rsid w:val="006A3D63"/>
    <w:rsid w:val="006B1584"/>
    <w:rsid w:val="006B4D37"/>
    <w:rsid w:val="006B5DA4"/>
    <w:rsid w:val="006B6EF7"/>
    <w:rsid w:val="006C5245"/>
    <w:rsid w:val="006C5688"/>
    <w:rsid w:val="006C5E4F"/>
    <w:rsid w:val="006C66C4"/>
    <w:rsid w:val="006D0B68"/>
    <w:rsid w:val="006D146E"/>
    <w:rsid w:val="006D5C5A"/>
    <w:rsid w:val="006D7012"/>
    <w:rsid w:val="006E052F"/>
    <w:rsid w:val="006E10D7"/>
    <w:rsid w:val="006E2011"/>
    <w:rsid w:val="006E2155"/>
    <w:rsid w:val="006E5175"/>
    <w:rsid w:val="006E710D"/>
    <w:rsid w:val="006E71DD"/>
    <w:rsid w:val="006E7648"/>
    <w:rsid w:val="006F0AF6"/>
    <w:rsid w:val="006F3AB1"/>
    <w:rsid w:val="006F557E"/>
    <w:rsid w:val="006F569D"/>
    <w:rsid w:val="006F6A4D"/>
    <w:rsid w:val="006F6BFE"/>
    <w:rsid w:val="006F7CAC"/>
    <w:rsid w:val="007004BC"/>
    <w:rsid w:val="00703F9F"/>
    <w:rsid w:val="00704B8C"/>
    <w:rsid w:val="007052DB"/>
    <w:rsid w:val="007055E9"/>
    <w:rsid w:val="00705C10"/>
    <w:rsid w:val="00705D66"/>
    <w:rsid w:val="00706776"/>
    <w:rsid w:val="00706DA0"/>
    <w:rsid w:val="00707193"/>
    <w:rsid w:val="00711518"/>
    <w:rsid w:val="007119E0"/>
    <w:rsid w:val="00714AAD"/>
    <w:rsid w:val="00721BE7"/>
    <w:rsid w:val="00727453"/>
    <w:rsid w:val="00727E41"/>
    <w:rsid w:val="0073205A"/>
    <w:rsid w:val="007327B1"/>
    <w:rsid w:val="007333B9"/>
    <w:rsid w:val="00733BF7"/>
    <w:rsid w:val="0073442A"/>
    <w:rsid w:val="00734990"/>
    <w:rsid w:val="00737406"/>
    <w:rsid w:val="00740106"/>
    <w:rsid w:val="007414AC"/>
    <w:rsid w:val="00741FF0"/>
    <w:rsid w:val="00745A25"/>
    <w:rsid w:val="0074618F"/>
    <w:rsid w:val="00753E50"/>
    <w:rsid w:val="00754BCB"/>
    <w:rsid w:val="00757BF2"/>
    <w:rsid w:val="00760583"/>
    <w:rsid w:val="0076115F"/>
    <w:rsid w:val="0076303F"/>
    <w:rsid w:val="00766770"/>
    <w:rsid w:val="007669D4"/>
    <w:rsid w:val="00771CF6"/>
    <w:rsid w:val="00774342"/>
    <w:rsid w:val="00774BB7"/>
    <w:rsid w:val="007771C5"/>
    <w:rsid w:val="0078159D"/>
    <w:rsid w:val="0078332E"/>
    <w:rsid w:val="007856FB"/>
    <w:rsid w:val="007867BF"/>
    <w:rsid w:val="00786E4E"/>
    <w:rsid w:val="007871C5"/>
    <w:rsid w:val="007A0F71"/>
    <w:rsid w:val="007A28DD"/>
    <w:rsid w:val="007A2E2C"/>
    <w:rsid w:val="007A47C3"/>
    <w:rsid w:val="007A5699"/>
    <w:rsid w:val="007B0DF8"/>
    <w:rsid w:val="007B5C87"/>
    <w:rsid w:val="007B67AE"/>
    <w:rsid w:val="007B7D53"/>
    <w:rsid w:val="007C03BA"/>
    <w:rsid w:val="007C18A7"/>
    <w:rsid w:val="007C3C54"/>
    <w:rsid w:val="007C4C74"/>
    <w:rsid w:val="007C56CB"/>
    <w:rsid w:val="007C5BB0"/>
    <w:rsid w:val="007C7CA4"/>
    <w:rsid w:val="007D3F13"/>
    <w:rsid w:val="007D5E1D"/>
    <w:rsid w:val="007D5E2C"/>
    <w:rsid w:val="007D7B74"/>
    <w:rsid w:val="007E090F"/>
    <w:rsid w:val="007E22C6"/>
    <w:rsid w:val="007F03F2"/>
    <w:rsid w:val="007F3A35"/>
    <w:rsid w:val="007F43C2"/>
    <w:rsid w:val="007F4AB2"/>
    <w:rsid w:val="008040BB"/>
    <w:rsid w:val="00804A4A"/>
    <w:rsid w:val="008063B7"/>
    <w:rsid w:val="008078E2"/>
    <w:rsid w:val="00807E31"/>
    <w:rsid w:val="00810A9B"/>
    <w:rsid w:val="008120B1"/>
    <w:rsid w:val="00814391"/>
    <w:rsid w:val="0082047C"/>
    <w:rsid w:val="00822A44"/>
    <w:rsid w:val="00823F02"/>
    <w:rsid w:val="00830DE4"/>
    <w:rsid w:val="00832460"/>
    <w:rsid w:val="0083283F"/>
    <w:rsid w:val="00833227"/>
    <w:rsid w:val="0083737B"/>
    <w:rsid w:val="008375D9"/>
    <w:rsid w:val="00841AC3"/>
    <w:rsid w:val="00843300"/>
    <w:rsid w:val="00843EAE"/>
    <w:rsid w:val="0084402D"/>
    <w:rsid w:val="0084561E"/>
    <w:rsid w:val="00846F04"/>
    <w:rsid w:val="008539D0"/>
    <w:rsid w:val="00854CCA"/>
    <w:rsid w:val="008563ED"/>
    <w:rsid w:val="00857104"/>
    <w:rsid w:val="00865D06"/>
    <w:rsid w:val="00866202"/>
    <w:rsid w:val="00867078"/>
    <w:rsid w:val="00872B99"/>
    <w:rsid w:val="00873FA5"/>
    <w:rsid w:val="00875C1C"/>
    <w:rsid w:val="00880213"/>
    <w:rsid w:val="008818B6"/>
    <w:rsid w:val="0088267B"/>
    <w:rsid w:val="008826BA"/>
    <w:rsid w:val="00882716"/>
    <w:rsid w:val="00882B86"/>
    <w:rsid w:val="008844F8"/>
    <w:rsid w:val="00886917"/>
    <w:rsid w:val="0088757F"/>
    <w:rsid w:val="00891551"/>
    <w:rsid w:val="008920CA"/>
    <w:rsid w:val="008956CB"/>
    <w:rsid w:val="0089788B"/>
    <w:rsid w:val="008A0EBD"/>
    <w:rsid w:val="008A23AB"/>
    <w:rsid w:val="008A4293"/>
    <w:rsid w:val="008A48B7"/>
    <w:rsid w:val="008B0526"/>
    <w:rsid w:val="008B2CC2"/>
    <w:rsid w:val="008B5C74"/>
    <w:rsid w:val="008B62BB"/>
    <w:rsid w:val="008C29F1"/>
    <w:rsid w:val="008C46B4"/>
    <w:rsid w:val="008C6654"/>
    <w:rsid w:val="008D2FB9"/>
    <w:rsid w:val="008D3E9A"/>
    <w:rsid w:val="008E6F1C"/>
    <w:rsid w:val="008F1761"/>
    <w:rsid w:val="008F2394"/>
    <w:rsid w:val="00903996"/>
    <w:rsid w:val="00905D5D"/>
    <w:rsid w:val="00906650"/>
    <w:rsid w:val="00910894"/>
    <w:rsid w:val="00915F9E"/>
    <w:rsid w:val="00920CD6"/>
    <w:rsid w:val="00921654"/>
    <w:rsid w:val="009221E9"/>
    <w:rsid w:val="00925E08"/>
    <w:rsid w:val="009260B9"/>
    <w:rsid w:val="00930DB2"/>
    <w:rsid w:val="0093204A"/>
    <w:rsid w:val="00932642"/>
    <w:rsid w:val="00937749"/>
    <w:rsid w:val="00937837"/>
    <w:rsid w:val="00937A62"/>
    <w:rsid w:val="00941FEE"/>
    <w:rsid w:val="0095023F"/>
    <w:rsid w:val="00954031"/>
    <w:rsid w:val="00954F10"/>
    <w:rsid w:val="009574D3"/>
    <w:rsid w:val="0097076D"/>
    <w:rsid w:val="00971B10"/>
    <w:rsid w:val="00972AD8"/>
    <w:rsid w:val="00972F2A"/>
    <w:rsid w:val="0097320B"/>
    <w:rsid w:val="00974916"/>
    <w:rsid w:val="0097494A"/>
    <w:rsid w:val="00975766"/>
    <w:rsid w:val="00976D2D"/>
    <w:rsid w:val="00981E78"/>
    <w:rsid w:val="009836CF"/>
    <w:rsid w:val="009856B2"/>
    <w:rsid w:val="009873E4"/>
    <w:rsid w:val="00991DBA"/>
    <w:rsid w:val="009A2DF7"/>
    <w:rsid w:val="009A4DBC"/>
    <w:rsid w:val="009A59C7"/>
    <w:rsid w:val="009A6CAF"/>
    <w:rsid w:val="009B05F4"/>
    <w:rsid w:val="009B0A25"/>
    <w:rsid w:val="009B4B85"/>
    <w:rsid w:val="009C1F59"/>
    <w:rsid w:val="009C25C2"/>
    <w:rsid w:val="009C6486"/>
    <w:rsid w:val="009C680E"/>
    <w:rsid w:val="009C6B58"/>
    <w:rsid w:val="009C720E"/>
    <w:rsid w:val="009D10B3"/>
    <w:rsid w:val="009D1EDE"/>
    <w:rsid w:val="009D27FE"/>
    <w:rsid w:val="009D31D4"/>
    <w:rsid w:val="009D43BD"/>
    <w:rsid w:val="009D4689"/>
    <w:rsid w:val="009D7897"/>
    <w:rsid w:val="009E071A"/>
    <w:rsid w:val="009E2B95"/>
    <w:rsid w:val="009E4C5F"/>
    <w:rsid w:val="009E56AD"/>
    <w:rsid w:val="009E6C01"/>
    <w:rsid w:val="009E7A1E"/>
    <w:rsid w:val="009F21E7"/>
    <w:rsid w:val="009F3D25"/>
    <w:rsid w:val="009F4B9A"/>
    <w:rsid w:val="00A02C75"/>
    <w:rsid w:val="00A04716"/>
    <w:rsid w:val="00A11A0A"/>
    <w:rsid w:val="00A12E68"/>
    <w:rsid w:val="00A130E8"/>
    <w:rsid w:val="00A13DB1"/>
    <w:rsid w:val="00A158BF"/>
    <w:rsid w:val="00A211A7"/>
    <w:rsid w:val="00A24D37"/>
    <w:rsid w:val="00A2579F"/>
    <w:rsid w:val="00A3014E"/>
    <w:rsid w:val="00A309A6"/>
    <w:rsid w:val="00A31C98"/>
    <w:rsid w:val="00A350D5"/>
    <w:rsid w:val="00A35E98"/>
    <w:rsid w:val="00A379CF"/>
    <w:rsid w:val="00A44D4B"/>
    <w:rsid w:val="00A47DC9"/>
    <w:rsid w:val="00A51201"/>
    <w:rsid w:val="00A53A66"/>
    <w:rsid w:val="00A53EC8"/>
    <w:rsid w:val="00A54E7A"/>
    <w:rsid w:val="00A55CDE"/>
    <w:rsid w:val="00A56494"/>
    <w:rsid w:val="00A5759C"/>
    <w:rsid w:val="00A64587"/>
    <w:rsid w:val="00A66281"/>
    <w:rsid w:val="00A72C59"/>
    <w:rsid w:val="00A83F86"/>
    <w:rsid w:val="00A858E9"/>
    <w:rsid w:val="00A8599E"/>
    <w:rsid w:val="00A868E5"/>
    <w:rsid w:val="00A917E8"/>
    <w:rsid w:val="00A9297D"/>
    <w:rsid w:val="00A92EB1"/>
    <w:rsid w:val="00A93318"/>
    <w:rsid w:val="00A9496C"/>
    <w:rsid w:val="00A9645E"/>
    <w:rsid w:val="00AA30D1"/>
    <w:rsid w:val="00AA4772"/>
    <w:rsid w:val="00AB0278"/>
    <w:rsid w:val="00AB1EC1"/>
    <w:rsid w:val="00AC1FCB"/>
    <w:rsid w:val="00AC3342"/>
    <w:rsid w:val="00AC3C6A"/>
    <w:rsid w:val="00AC469D"/>
    <w:rsid w:val="00AC5FC7"/>
    <w:rsid w:val="00AC6136"/>
    <w:rsid w:val="00AD0005"/>
    <w:rsid w:val="00AD0E3A"/>
    <w:rsid w:val="00AD0E6B"/>
    <w:rsid w:val="00AD5EDC"/>
    <w:rsid w:val="00AD77FD"/>
    <w:rsid w:val="00AE0E35"/>
    <w:rsid w:val="00AE5762"/>
    <w:rsid w:val="00AE68A6"/>
    <w:rsid w:val="00AF1DEC"/>
    <w:rsid w:val="00AF4BCE"/>
    <w:rsid w:val="00B01724"/>
    <w:rsid w:val="00B05419"/>
    <w:rsid w:val="00B05998"/>
    <w:rsid w:val="00B06F09"/>
    <w:rsid w:val="00B07589"/>
    <w:rsid w:val="00B07F01"/>
    <w:rsid w:val="00B1301F"/>
    <w:rsid w:val="00B17F7C"/>
    <w:rsid w:val="00B20F1A"/>
    <w:rsid w:val="00B21AFE"/>
    <w:rsid w:val="00B2666B"/>
    <w:rsid w:val="00B30642"/>
    <w:rsid w:val="00B30F53"/>
    <w:rsid w:val="00B3292B"/>
    <w:rsid w:val="00B46E70"/>
    <w:rsid w:val="00B515FD"/>
    <w:rsid w:val="00B533C1"/>
    <w:rsid w:val="00B56C0B"/>
    <w:rsid w:val="00B57076"/>
    <w:rsid w:val="00B64668"/>
    <w:rsid w:val="00B64981"/>
    <w:rsid w:val="00B64E0B"/>
    <w:rsid w:val="00B7243E"/>
    <w:rsid w:val="00B77C48"/>
    <w:rsid w:val="00B77DEC"/>
    <w:rsid w:val="00B82996"/>
    <w:rsid w:val="00B84BD0"/>
    <w:rsid w:val="00B87DBC"/>
    <w:rsid w:val="00B926E9"/>
    <w:rsid w:val="00B9307D"/>
    <w:rsid w:val="00B93D68"/>
    <w:rsid w:val="00B94110"/>
    <w:rsid w:val="00B945FA"/>
    <w:rsid w:val="00B95527"/>
    <w:rsid w:val="00BA00A2"/>
    <w:rsid w:val="00BA7340"/>
    <w:rsid w:val="00BA7BE5"/>
    <w:rsid w:val="00BC2FA4"/>
    <w:rsid w:val="00BC4C4D"/>
    <w:rsid w:val="00BC562C"/>
    <w:rsid w:val="00BC6260"/>
    <w:rsid w:val="00BC626B"/>
    <w:rsid w:val="00BD1893"/>
    <w:rsid w:val="00BD28A7"/>
    <w:rsid w:val="00BD400E"/>
    <w:rsid w:val="00BD5C36"/>
    <w:rsid w:val="00BD631B"/>
    <w:rsid w:val="00BD7E89"/>
    <w:rsid w:val="00BE0075"/>
    <w:rsid w:val="00BE30F1"/>
    <w:rsid w:val="00BE36BF"/>
    <w:rsid w:val="00BE6872"/>
    <w:rsid w:val="00BE6894"/>
    <w:rsid w:val="00BF07CD"/>
    <w:rsid w:val="00BF08B1"/>
    <w:rsid w:val="00BF0E72"/>
    <w:rsid w:val="00BF3ED7"/>
    <w:rsid w:val="00BF4EDD"/>
    <w:rsid w:val="00BF55E0"/>
    <w:rsid w:val="00BF5F9F"/>
    <w:rsid w:val="00BF7C8E"/>
    <w:rsid w:val="00C036ED"/>
    <w:rsid w:val="00C03BE8"/>
    <w:rsid w:val="00C042AB"/>
    <w:rsid w:val="00C0430B"/>
    <w:rsid w:val="00C0547F"/>
    <w:rsid w:val="00C07E55"/>
    <w:rsid w:val="00C1040C"/>
    <w:rsid w:val="00C125D9"/>
    <w:rsid w:val="00C13730"/>
    <w:rsid w:val="00C1391B"/>
    <w:rsid w:val="00C249F5"/>
    <w:rsid w:val="00C27AD3"/>
    <w:rsid w:val="00C27CA9"/>
    <w:rsid w:val="00C31355"/>
    <w:rsid w:val="00C31F7D"/>
    <w:rsid w:val="00C3544A"/>
    <w:rsid w:val="00C35C09"/>
    <w:rsid w:val="00C405B6"/>
    <w:rsid w:val="00C44F99"/>
    <w:rsid w:val="00C4794A"/>
    <w:rsid w:val="00C52603"/>
    <w:rsid w:val="00C5341C"/>
    <w:rsid w:val="00C565DA"/>
    <w:rsid w:val="00C56AB0"/>
    <w:rsid w:val="00C62552"/>
    <w:rsid w:val="00C65B2A"/>
    <w:rsid w:val="00C66622"/>
    <w:rsid w:val="00C6693D"/>
    <w:rsid w:val="00C73D71"/>
    <w:rsid w:val="00C76627"/>
    <w:rsid w:val="00C80CA5"/>
    <w:rsid w:val="00C835A5"/>
    <w:rsid w:val="00C840A7"/>
    <w:rsid w:val="00C843E9"/>
    <w:rsid w:val="00C90915"/>
    <w:rsid w:val="00C953E4"/>
    <w:rsid w:val="00CA0641"/>
    <w:rsid w:val="00CA13B3"/>
    <w:rsid w:val="00CA220C"/>
    <w:rsid w:val="00CA5581"/>
    <w:rsid w:val="00CB148E"/>
    <w:rsid w:val="00CB5C85"/>
    <w:rsid w:val="00CC00F3"/>
    <w:rsid w:val="00CC1E91"/>
    <w:rsid w:val="00CC36C4"/>
    <w:rsid w:val="00CC397F"/>
    <w:rsid w:val="00CC414A"/>
    <w:rsid w:val="00CD2A0A"/>
    <w:rsid w:val="00CD4153"/>
    <w:rsid w:val="00CD47B6"/>
    <w:rsid w:val="00CD6EC2"/>
    <w:rsid w:val="00CE1405"/>
    <w:rsid w:val="00CE4FBC"/>
    <w:rsid w:val="00CE5F30"/>
    <w:rsid w:val="00CE5F6A"/>
    <w:rsid w:val="00CE75B7"/>
    <w:rsid w:val="00CF135C"/>
    <w:rsid w:val="00CF5BA5"/>
    <w:rsid w:val="00CF6F2A"/>
    <w:rsid w:val="00D01C81"/>
    <w:rsid w:val="00D03AD2"/>
    <w:rsid w:val="00D0644B"/>
    <w:rsid w:val="00D10B5E"/>
    <w:rsid w:val="00D113FF"/>
    <w:rsid w:val="00D13319"/>
    <w:rsid w:val="00D15A74"/>
    <w:rsid w:val="00D201D7"/>
    <w:rsid w:val="00D23B77"/>
    <w:rsid w:val="00D243E3"/>
    <w:rsid w:val="00D33554"/>
    <w:rsid w:val="00D36DFE"/>
    <w:rsid w:val="00D411F5"/>
    <w:rsid w:val="00D51775"/>
    <w:rsid w:val="00D53B73"/>
    <w:rsid w:val="00D5457D"/>
    <w:rsid w:val="00D56284"/>
    <w:rsid w:val="00D60468"/>
    <w:rsid w:val="00D61A3A"/>
    <w:rsid w:val="00D74DD3"/>
    <w:rsid w:val="00D75310"/>
    <w:rsid w:val="00D76A2A"/>
    <w:rsid w:val="00D82DF4"/>
    <w:rsid w:val="00D861C8"/>
    <w:rsid w:val="00D94EB8"/>
    <w:rsid w:val="00D96FDA"/>
    <w:rsid w:val="00D97F20"/>
    <w:rsid w:val="00DA23A3"/>
    <w:rsid w:val="00DA2DFB"/>
    <w:rsid w:val="00DA3FEC"/>
    <w:rsid w:val="00DA4C26"/>
    <w:rsid w:val="00DA4F19"/>
    <w:rsid w:val="00DB5C07"/>
    <w:rsid w:val="00DB7B70"/>
    <w:rsid w:val="00DB7CE9"/>
    <w:rsid w:val="00DC333F"/>
    <w:rsid w:val="00DC6EBF"/>
    <w:rsid w:val="00DC76A1"/>
    <w:rsid w:val="00DC7F8C"/>
    <w:rsid w:val="00DD08F6"/>
    <w:rsid w:val="00DD61B3"/>
    <w:rsid w:val="00DD65BD"/>
    <w:rsid w:val="00DE047E"/>
    <w:rsid w:val="00DE16E2"/>
    <w:rsid w:val="00DE45E2"/>
    <w:rsid w:val="00DE53E2"/>
    <w:rsid w:val="00DE60B2"/>
    <w:rsid w:val="00DE67ED"/>
    <w:rsid w:val="00DF01F6"/>
    <w:rsid w:val="00DF1344"/>
    <w:rsid w:val="00DF265C"/>
    <w:rsid w:val="00DF3318"/>
    <w:rsid w:val="00DF59D8"/>
    <w:rsid w:val="00DF60E2"/>
    <w:rsid w:val="00DF6315"/>
    <w:rsid w:val="00DF68FB"/>
    <w:rsid w:val="00E001FB"/>
    <w:rsid w:val="00E04224"/>
    <w:rsid w:val="00E05F7B"/>
    <w:rsid w:val="00E07B4E"/>
    <w:rsid w:val="00E10504"/>
    <w:rsid w:val="00E13605"/>
    <w:rsid w:val="00E159C4"/>
    <w:rsid w:val="00E15F3A"/>
    <w:rsid w:val="00E16D73"/>
    <w:rsid w:val="00E209E4"/>
    <w:rsid w:val="00E20DB7"/>
    <w:rsid w:val="00E23317"/>
    <w:rsid w:val="00E2771C"/>
    <w:rsid w:val="00E3120D"/>
    <w:rsid w:val="00E328F0"/>
    <w:rsid w:val="00E3619C"/>
    <w:rsid w:val="00E430D5"/>
    <w:rsid w:val="00E435A9"/>
    <w:rsid w:val="00E44015"/>
    <w:rsid w:val="00E441C3"/>
    <w:rsid w:val="00E4476F"/>
    <w:rsid w:val="00E4482A"/>
    <w:rsid w:val="00E464E1"/>
    <w:rsid w:val="00E4785D"/>
    <w:rsid w:val="00E63C12"/>
    <w:rsid w:val="00E74BBA"/>
    <w:rsid w:val="00E76074"/>
    <w:rsid w:val="00E76E93"/>
    <w:rsid w:val="00E771AB"/>
    <w:rsid w:val="00E8103C"/>
    <w:rsid w:val="00E81C0B"/>
    <w:rsid w:val="00E85295"/>
    <w:rsid w:val="00E901F6"/>
    <w:rsid w:val="00E92E55"/>
    <w:rsid w:val="00E97650"/>
    <w:rsid w:val="00E97C12"/>
    <w:rsid w:val="00EA0270"/>
    <w:rsid w:val="00EA67CC"/>
    <w:rsid w:val="00EA6B8B"/>
    <w:rsid w:val="00EA70C8"/>
    <w:rsid w:val="00EB1C2B"/>
    <w:rsid w:val="00EB530E"/>
    <w:rsid w:val="00EB5CFB"/>
    <w:rsid w:val="00EC0096"/>
    <w:rsid w:val="00EC40F0"/>
    <w:rsid w:val="00EC5590"/>
    <w:rsid w:val="00EC60F7"/>
    <w:rsid w:val="00EC7C26"/>
    <w:rsid w:val="00ED1B25"/>
    <w:rsid w:val="00ED1C9B"/>
    <w:rsid w:val="00ED1CC4"/>
    <w:rsid w:val="00EE1D3E"/>
    <w:rsid w:val="00EE1DB6"/>
    <w:rsid w:val="00EE4E61"/>
    <w:rsid w:val="00EF3441"/>
    <w:rsid w:val="00EF3D43"/>
    <w:rsid w:val="00EF428D"/>
    <w:rsid w:val="00F00C85"/>
    <w:rsid w:val="00F0144F"/>
    <w:rsid w:val="00F02E4F"/>
    <w:rsid w:val="00F035B5"/>
    <w:rsid w:val="00F03754"/>
    <w:rsid w:val="00F057F7"/>
    <w:rsid w:val="00F069EC"/>
    <w:rsid w:val="00F06E22"/>
    <w:rsid w:val="00F16095"/>
    <w:rsid w:val="00F1684C"/>
    <w:rsid w:val="00F16DB4"/>
    <w:rsid w:val="00F215E3"/>
    <w:rsid w:val="00F218F2"/>
    <w:rsid w:val="00F23541"/>
    <w:rsid w:val="00F23BA0"/>
    <w:rsid w:val="00F2513D"/>
    <w:rsid w:val="00F25BEF"/>
    <w:rsid w:val="00F27487"/>
    <w:rsid w:val="00F27532"/>
    <w:rsid w:val="00F304DE"/>
    <w:rsid w:val="00F3511C"/>
    <w:rsid w:val="00F40ACE"/>
    <w:rsid w:val="00F4266B"/>
    <w:rsid w:val="00F428D7"/>
    <w:rsid w:val="00F42A96"/>
    <w:rsid w:val="00F45788"/>
    <w:rsid w:val="00F46E63"/>
    <w:rsid w:val="00F502A0"/>
    <w:rsid w:val="00F51C50"/>
    <w:rsid w:val="00F52D1B"/>
    <w:rsid w:val="00F547C8"/>
    <w:rsid w:val="00F54DF8"/>
    <w:rsid w:val="00F55913"/>
    <w:rsid w:val="00F60221"/>
    <w:rsid w:val="00F603CC"/>
    <w:rsid w:val="00F6720F"/>
    <w:rsid w:val="00F7401A"/>
    <w:rsid w:val="00F778CF"/>
    <w:rsid w:val="00F803D6"/>
    <w:rsid w:val="00F80F48"/>
    <w:rsid w:val="00F80F87"/>
    <w:rsid w:val="00F84DF3"/>
    <w:rsid w:val="00F852D5"/>
    <w:rsid w:val="00F8769D"/>
    <w:rsid w:val="00F87B55"/>
    <w:rsid w:val="00F91085"/>
    <w:rsid w:val="00F91097"/>
    <w:rsid w:val="00F91A97"/>
    <w:rsid w:val="00F9302F"/>
    <w:rsid w:val="00F95355"/>
    <w:rsid w:val="00F965BC"/>
    <w:rsid w:val="00F978C1"/>
    <w:rsid w:val="00FA1381"/>
    <w:rsid w:val="00FA172F"/>
    <w:rsid w:val="00FA4430"/>
    <w:rsid w:val="00FA4A17"/>
    <w:rsid w:val="00FA4F9D"/>
    <w:rsid w:val="00FB5737"/>
    <w:rsid w:val="00FC0A0F"/>
    <w:rsid w:val="00FC12E5"/>
    <w:rsid w:val="00FC2069"/>
    <w:rsid w:val="00FC2B74"/>
    <w:rsid w:val="00FC56ED"/>
    <w:rsid w:val="00FD0898"/>
    <w:rsid w:val="00FD7012"/>
    <w:rsid w:val="00FE1580"/>
    <w:rsid w:val="00FE1D31"/>
    <w:rsid w:val="00FE4DD5"/>
    <w:rsid w:val="00FE4E92"/>
    <w:rsid w:val="00FE6C78"/>
    <w:rsid w:val="00FE7F71"/>
    <w:rsid w:val="00FE7FE0"/>
    <w:rsid w:val="00FF0198"/>
    <w:rsid w:val="00FF148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576c08,#938379,#963"/>
    </o:shapedefaults>
    <o:shapelayout v:ext="edit">
      <o:idmap v:ext="edit" data="1"/>
    </o:shapelayout>
  </w:shapeDefaults>
  <w:decimalSymbol w:val="."/>
  <w:listSeparator w:val=","/>
  <w14:docId w14:val="4B532827"/>
  <w15:docId w15:val="{A0A5B05D-74DC-48A8-ABEC-4A329C3C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="MS Gothic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0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691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qFormat/>
    <w:rsid w:val="00670691"/>
    <w:pPr>
      <w:outlineLvl w:val="0"/>
    </w:pPr>
    <w:rPr>
      <w:bCs/>
      <w:color w:val="38ABED"/>
      <w:sz w:val="56"/>
      <w:szCs w:val="32"/>
    </w:rPr>
  </w:style>
  <w:style w:type="paragraph" w:styleId="Heading2">
    <w:name w:val="heading 2"/>
    <w:basedOn w:val="Normal"/>
    <w:link w:val="Heading2Char"/>
    <w:qFormat/>
    <w:rsid w:val="00670691"/>
    <w:pPr>
      <w:outlineLvl w:val="1"/>
    </w:pPr>
    <w:rPr>
      <w:bCs/>
      <w:color w:val="38ABED"/>
      <w:sz w:val="36"/>
      <w:szCs w:val="26"/>
    </w:rPr>
  </w:style>
  <w:style w:type="paragraph" w:styleId="Heading3">
    <w:name w:val="heading 3"/>
    <w:basedOn w:val="Normal"/>
    <w:link w:val="Heading3Char"/>
    <w:qFormat/>
    <w:rsid w:val="00670691"/>
    <w:pPr>
      <w:spacing w:line="264" w:lineRule="auto"/>
      <w:outlineLvl w:val="2"/>
    </w:pPr>
    <w:rPr>
      <w:bCs/>
      <w:color w:val="404040"/>
      <w:sz w:val="28"/>
    </w:rPr>
  </w:style>
  <w:style w:type="paragraph" w:styleId="Heading4">
    <w:name w:val="heading 4"/>
    <w:basedOn w:val="Normal"/>
    <w:link w:val="Heading4Char"/>
    <w:qFormat/>
    <w:rsid w:val="00670691"/>
    <w:pPr>
      <w:outlineLvl w:val="3"/>
    </w:pPr>
    <w:rPr>
      <w:b/>
      <w:bCs/>
      <w:iCs/>
      <w:color w:val="1B3861"/>
      <w:sz w:val="28"/>
    </w:rPr>
  </w:style>
  <w:style w:type="paragraph" w:styleId="Heading5">
    <w:name w:val="heading 5"/>
    <w:basedOn w:val="Normal"/>
    <w:link w:val="Heading5Char"/>
    <w:qFormat/>
    <w:rsid w:val="00670691"/>
    <w:pPr>
      <w:outlineLvl w:val="4"/>
    </w:pPr>
    <w:rPr>
      <w:color w:val="1286C9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5304"/>
    <w:rPr>
      <w:b/>
      <w:color w:val="38ABED"/>
      <w:sz w:val="22"/>
    </w:rPr>
  </w:style>
  <w:style w:type="character" w:customStyle="1" w:styleId="HeaderChar">
    <w:name w:val="Header Char"/>
    <w:link w:val="Header"/>
    <w:uiPriority w:val="99"/>
    <w:rsid w:val="00045304"/>
    <w:rPr>
      <w:b/>
      <w:color w:val="38ABED"/>
      <w:sz w:val="22"/>
    </w:rPr>
  </w:style>
  <w:style w:type="paragraph" w:styleId="Footer">
    <w:name w:val="footer"/>
    <w:basedOn w:val="Normal"/>
    <w:link w:val="FooterChar"/>
    <w:uiPriority w:val="99"/>
    <w:unhideWhenUsed/>
    <w:rsid w:val="00045304"/>
    <w:rPr>
      <w:b/>
      <w:color w:val="38ABED"/>
      <w:sz w:val="22"/>
    </w:rPr>
  </w:style>
  <w:style w:type="character" w:customStyle="1" w:styleId="FooterChar">
    <w:name w:val="Footer Char"/>
    <w:link w:val="Footer"/>
    <w:uiPriority w:val="99"/>
    <w:rsid w:val="00045304"/>
    <w:rPr>
      <w:b/>
      <w:color w:val="38ABED"/>
      <w:sz w:val="22"/>
    </w:rPr>
  </w:style>
  <w:style w:type="paragraph" w:customStyle="1" w:styleId="Attribution">
    <w:name w:val="Attribution"/>
    <w:basedOn w:val="Normal"/>
    <w:qFormat/>
    <w:rsid w:val="00670691"/>
    <w:pPr>
      <w:jc w:val="right"/>
    </w:pPr>
    <w:rPr>
      <w:i/>
      <w:color w:val="FFFFFF"/>
    </w:rPr>
  </w:style>
  <w:style w:type="paragraph" w:customStyle="1" w:styleId="Header-Right">
    <w:name w:val="Header - Right"/>
    <w:basedOn w:val="Header"/>
    <w:link w:val="Header-RightChar"/>
    <w:qFormat/>
    <w:rsid w:val="00045304"/>
    <w:pPr>
      <w:jc w:val="right"/>
    </w:pPr>
  </w:style>
  <w:style w:type="character" w:customStyle="1" w:styleId="Header-RightChar">
    <w:name w:val="Header - Right Char"/>
    <w:link w:val="Header-Right"/>
    <w:rsid w:val="00045304"/>
    <w:rPr>
      <w:b/>
      <w:color w:val="38ABED"/>
      <w:sz w:val="22"/>
    </w:rPr>
  </w:style>
  <w:style w:type="paragraph" w:customStyle="1" w:styleId="BlockHeading">
    <w:name w:val="Block Heading"/>
    <w:basedOn w:val="Normal"/>
    <w:qFormat/>
    <w:rsid w:val="00670691"/>
    <w:rPr>
      <w:color w:val="FFFFFF"/>
      <w:sz w:val="40"/>
    </w:rPr>
  </w:style>
  <w:style w:type="paragraph" w:styleId="BlockText">
    <w:name w:val="Block Text"/>
    <w:basedOn w:val="Normal"/>
    <w:rsid w:val="00670691"/>
    <w:rPr>
      <w:iCs/>
      <w:color w:val="FFFFFF"/>
    </w:rPr>
  </w:style>
  <w:style w:type="paragraph" w:styleId="BodyText">
    <w:name w:val="Body Text"/>
    <w:basedOn w:val="Normal"/>
    <w:link w:val="BodyTextChar"/>
    <w:uiPriority w:val="99"/>
    <w:unhideWhenUsed/>
    <w:rsid w:val="006C205D"/>
    <w:pPr>
      <w:spacing w:after="200" w:line="264" w:lineRule="auto"/>
    </w:pPr>
    <w:rPr>
      <w:color w:val="595959"/>
      <w:sz w:val="20"/>
    </w:rPr>
  </w:style>
  <w:style w:type="character" w:customStyle="1" w:styleId="BodyTextChar">
    <w:name w:val="Body Text Char"/>
    <w:link w:val="BodyText"/>
    <w:uiPriority w:val="99"/>
    <w:rsid w:val="006C205D"/>
    <w:rPr>
      <w:color w:val="595959"/>
      <w:sz w:val="20"/>
    </w:rPr>
  </w:style>
  <w:style w:type="paragraph" w:styleId="BodyText2">
    <w:name w:val="Body Text 2"/>
    <w:basedOn w:val="Normal"/>
    <w:link w:val="BodyText2Char"/>
    <w:rsid w:val="00670691"/>
    <w:pPr>
      <w:spacing w:after="120" w:line="264" w:lineRule="auto"/>
    </w:pPr>
    <w:rPr>
      <w:color w:val="FFFFFF"/>
      <w:sz w:val="20"/>
    </w:rPr>
  </w:style>
  <w:style w:type="character" w:customStyle="1" w:styleId="BodyText2Char">
    <w:name w:val="Body Text 2 Char"/>
    <w:link w:val="BodyText2"/>
    <w:rsid w:val="00670691"/>
    <w:rPr>
      <w:color w:val="FFFFFF"/>
      <w:sz w:val="20"/>
    </w:rPr>
  </w:style>
  <w:style w:type="paragraph" w:styleId="BodyText3">
    <w:name w:val="Body Text 3"/>
    <w:basedOn w:val="Normal"/>
    <w:link w:val="BodyText3Char"/>
    <w:rsid w:val="00670691"/>
    <w:pPr>
      <w:spacing w:after="120"/>
    </w:pPr>
    <w:rPr>
      <w:color w:val="38ABED"/>
      <w:sz w:val="20"/>
      <w:szCs w:val="16"/>
    </w:rPr>
  </w:style>
  <w:style w:type="character" w:customStyle="1" w:styleId="BodyText3Char">
    <w:name w:val="Body Text 3 Char"/>
    <w:link w:val="BodyText3"/>
    <w:rsid w:val="00670691"/>
    <w:rPr>
      <w:color w:val="38ABED"/>
      <w:sz w:val="20"/>
      <w:szCs w:val="16"/>
    </w:rPr>
  </w:style>
  <w:style w:type="paragraph" w:styleId="Caption">
    <w:name w:val="caption"/>
    <w:basedOn w:val="Normal"/>
    <w:qFormat/>
    <w:rsid w:val="00670691"/>
    <w:pPr>
      <w:jc w:val="center"/>
    </w:pPr>
    <w:rPr>
      <w:bCs/>
      <w:i/>
      <w:color w:val="D6EEFB"/>
      <w:sz w:val="28"/>
      <w:szCs w:val="18"/>
    </w:rPr>
  </w:style>
  <w:style w:type="paragraph" w:styleId="Closing">
    <w:name w:val="Closing"/>
    <w:basedOn w:val="Normal"/>
    <w:link w:val="ClosingChar"/>
    <w:semiHidden/>
    <w:unhideWhenUsed/>
    <w:rsid w:val="00670691"/>
    <w:pPr>
      <w:spacing w:line="1960" w:lineRule="exact"/>
    </w:pPr>
    <w:rPr>
      <w:color w:val="FFFFFF"/>
      <w:sz w:val="192"/>
    </w:rPr>
  </w:style>
  <w:style w:type="character" w:customStyle="1" w:styleId="ClosingChar">
    <w:name w:val="Closing Char"/>
    <w:link w:val="Closing"/>
    <w:semiHidden/>
    <w:rsid w:val="00670691"/>
    <w:rPr>
      <w:color w:val="FFFFFF"/>
      <w:sz w:val="192"/>
    </w:rPr>
  </w:style>
  <w:style w:type="paragraph" w:styleId="Date">
    <w:name w:val="Date"/>
    <w:basedOn w:val="Normal"/>
    <w:link w:val="DateChar"/>
    <w:unhideWhenUsed/>
    <w:rsid w:val="00670691"/>
    <w:pPr>
      <w:jc w:val="right"/>
    </w:pPr>
    <w:rPr>
      <w:b/>
      <w:color w:val="FFFFFF"/>
      <w:sz w:val="22"/>
    </w:rPr>
  </w:style>
  <w:style w:type="character" w:customStyle="1" w:styleId="DateChar">
    <w:name w:val="Date Char"/>
    <w:link w:val="Date"/>
    <w:rsid w:val="00670691"/>
    <w:rPr>
      <w:b/>
      <w:color w:val="FFFFFF"/>
      <w:sz w:val="22"/>
    </w:rPr>
  </w:style>
  <w:style w:type="character" w:customStyle="1" w:styleId="Heading1Char">
    <w:name w:val="Heading 1 Char"/>
    <w:link w:val="Heading1"/>
    <w:rsid w:val="00670691"/>
    <w:rPr>
      <w:rFonts w:ascii="Trebuchet MS" w:eastAsia="MS Gothic" w:hAnsi="Trebuchet MS" w:cs="Times New Roman"/>
      <w:bCs/>
      <w:color w:val="38ABED"/>
      <w:sz w:val="56"/>
      <w:szCs w:val="32"/>
    </w:rPr>
  </w:style>
  <w:style w:type="character" w:customStyle="1" w:styleId="Heading2Char">
    <w:name w:val="Heading 2 Char"/>
    <w:link w:val="Heading2"/>
    <w:rsid w:val="00670691"/>
    <w:rPr>
      <w:rFonts w:ascii="Trebuchet MS" w:eastAsia="MS Gothic" w:hAnsi="Trebuchet MS" w:cs="Times New Roman"/>
      <w:bCs/>
      <w:color w:val="38ABED"/>
      <w:sz w:val="36"/>
      <w:szCs w:val="26"/>
    </w:rPr>
  </w:style>
  <w:style w:type="character" w:customStyle="1" w:styleId="Heading3Char">
    <w:name w:val="Heading 3 Char"/>
    <w:link w:val="Heading3"/>
    <w:rsid w:val="00670691"/>
    <w:rPr>
      <w:rFonts w:ascii="Trebuchet MS" w:eastAsia="MS Gothic" w:hAnsi="Trebuchet MS" w:cs="Times New Roman"/>
      <w:bCs/>
      <w:color w:val="404040"/>
      <w:sz w:val="28"/>
    </w:rPr>
  </w:style>
  <w:style w:type="character" w:customStyle="1" w:styleId="Heading4Char">
    <w:name w:val="Heading 4 Char"/>
    <w:link w:val="Heading4"/>
    <w:rsid w:val="00670691"/>
    <w:rPr>
      <w:rFonts w:ascii="Trebuchet MS" w:eastAsia="MS Gothic" w:hAnsi="Trebuchet MS" w:cs="Times New Roman"/>
      <w:b/>
      <w:bCs/>
      <w:iCs/>
      <w:color w:val="1B3861"/>
      <w:sz w:val="28"/>
    </w:rPr>
  </w:style>
  <w:style w:type="character" w:customStyle="1" w:styleId="Heading5Char">
    <w:name w:val="Heading 5 Char"/>
    <w:link w:val="Heading5"/>
    <w:rsid w:val="00670691"/>
    <w:rPr>
      <w:rFonts w:ascii="Trebuchet MS" w:eastAsia="MS Gothic" w:hAnsi="Trebuchet MS" w:cs="Times New Roman"/>
      <w:color w:val="1286C9"/>
      <w:sz w:val="20"/>
    </w:rPr>
  </w:style>
  <w:style w:type="paragraph" w:customStyle="1" w:styleId="Recipient">
    <w:name w:val="Recipient"/>
    <w:basedOn w:val="Normal"/>
    <w:link w:val="RecipientChar"/>
    <w:qFormat/>
    <w:rsid w:val="00670691"/>
    <w:rPr>
      <w:b/>
      <w:color w:val="1B3861"/>
      <w:sz w:val="28"/>
    </w:rPr>
  </w:style>
  <w:style w:type="paragraph" w:customStyle="1" w:styleId="Organization">
    <w:name w:val="Organization"/>
    <w:basedOn w:val="Recipient"/>
    <w:link w:val="OrganizationChar"/>
    <w:qFormat/>
    <w:rsid w:val="00670691"/>
    <w:rPr>
      <w:b w:val="0"/>
      <w:color w:val="38ABED"/>
    </w:rPr>
  </w:style>
  <w:style w:type="paragraph" w:customStyle="1" w:styleId="Page">
    <w:name w:val="Page"/>
    <w:basedOn w:val="Normal"/>
    <w:qFormat/>
    <w:rsid w:val="00670691"/>
    <w:pPr>
      <w:numPr>
        <w:ilvl w:val="1"/>
      </w:numPr>
      <w:jc w:val="right"/>
    </w:pPr>
    <w:rPr>
      <w:b/>
      <w:iCs/>
      <w:color w:val="FFFFFF"/>
      <w:sz w:val="20"/>
    </w:rPr>
  </w:style>
  <w:style w:type="paragraph" w:customStyle="1" w:styleId="ColorfulGrid-Accent11">
    <w:name w:val="Colorful Grid - Accent 11"/>
    <w:basedOn w:val="Normal"/>
    <w:link w:val="ColorfulGrid-Accent1Char"/>
    <w:qFormat/>
    <w:rsid w:val="00670691"/>
    <w:pPr>
      <w:jc w:val="right"/>
    </w:pPr>
    <w:rPr>
      <w:color w:val="FFFFFF"/>
      <w:sz w:val="36"/>
    </w:rPr>
  </w:style>
  <w:style w:type="character" w:customStyle="1" w:styleId="ColorfulGrid-Accent1Char">
    <w:name w:val="Colorful Grid - Accent 1 Char"/>
    <w:link w:val="ColorfulGrid-Accent11"/>
    <w:rsid w:val="00670691"/>
    <w:rPr>
      <w:color w:val="FFFFFF"/>
      <w:sz w:val="36"/>
    </w:rPr>
  </w:style>
  <w:style w:type="paragraph" w:styleId="Subtitle">
    <w:name w:val="Subtitle"/>
    <w:basedOn w:val="Normal"/>
    <w:link w:val="SubtitleChar"/>
    <w:qFormat/>
    <w:rsid w:val="00670691"/>
    <w:pPr>
      <w:numPr>
        <w:ilvl w:val="1"/>
      </w:numPr>
    </w:pPr>
    <w:rPr>
      <w:b/>
      <w:iCs/>
      <w:color w:val="FFFFFF"/>
      <w:sz w:val="22"/>
    </w:rPr>
  </w:style>
  <w:style w:type="character" w:customStyle="1" w:styleId="SubtitleChar">
    <w:name w:val="Subtitle Char"/>
    <w:link w:val="Subtitle"/>
    <w:rsid w:val="00670691"/>
    <w:rPr>
      <w:rFonts w:ascii="Trebuchet MS" w:eastAsia="MS Gothic" w:hAnsi="Trebuchet MS" w:cs="Times New Roman"/>
      <w:b/>
      <w:iCs/>
      <w:color w:val="FFFFFF"/>
      <w:sz w:val="22"/>
    </w:rPr>
  </w:style>
  <w:style w:type="paragraph" w:customStyle="1" w:styleId="Tagline">
    <w:name w:val="Tagline"/>
    <w:basedOn w:val="Normal"/>
    <w:qFormat/>
    <w:rsid w:val="00670691"/>
    <w:pPr>
      <w:spacing w:line="300" w:lineRule="auto"/>
      <w:jc w:val="center"/>
    </w:pPr>
    <w:rPr>
      <w:i/>
      <w:color w:val="1286C9"/>
      <w:sz w:val="18"/>
    </w:rPr>
  </w:style>
  <w:style w:type="paragraph" w:styleId="Title">
    <w:name w:val="Title"/>
    <w:basedOn w:val="Normal"/>
    <w:link w:val="TitleChar"/>
    <w:qFormat/>
    <w:rsid w:val="00670691"/>
    <w:pPr>
      <w:jc w:val="center"/>
    </w:pPr>
    <w:rPr>
      <w:color w:val="FFFFFF"/>
      <w:sz w:val="104"/>
      <w:szCs w:val="52"/>
    </w:rPr>
  </w:style>
  <w:style w:type="character" w:customStyle="1" w:styleId="TitleChar">
    <w:name w:val="Title Char"/>
    <w:link w:val="Title"/>
    <w:rsid w:val="00670691"/>
    <w:rPr>
      <w:rFonts w:ascii="Trebuchet MS" w:eastAsia="MS Gothic" w:hAnsi="Trebuchet MS" w:cs="Times New Roman"/>
      <w:color w:val="FFFFFF"/>
      <w:sz w:val="104"/>
      <w:szCs w:val="52"/>
    </w:rPr>
  </w:style>
  <w:style w:type="character" w:customStyle="1" w:styleId="OrganizationChar">
    <w:name w:val="Organization Char"/>
    <w:link w:val="Organization"/>
    <w:rsid w:val="00270AB9"/>
    <w:rPr>
      <w:color w:val="38ABED"/>
      <w:sz w:val="28"/>
    </w:rPr>
  </w:style>
  <w:style w:type="character" w:customStyle="1" w:styleId="RecipientChar">
    <w:name w:val="Recipient Char"/>
    <w:link w:val="Recipient"/>
    <w:rsid w:val="00270AB9"/>
    <w:rPr>
      <w:b/>
      <w:color w:val="1B3861"/>
      <w:sz w:val="28"/>
    </w:rPr>
  </w:style>
  <w:style w:type="character" w:styleId="Hyperlink">
    <w:name w:val="Hyperlink"/>
    <w:uiPriority w:val="99"/>
    <w:unhideWhenUsed/>
    <w:rsid w:val="00585C9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7076D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HTMLCite">
    <w:name w:val="HTML Cite"/>
    <w:uiPriority w:val="99"/>
    <w:semiHidden/>
    <w:unhideWhenUsed/>
    <w:rsid w:val="004B1BCD"/>
    <w:rPr>
      <w:i w:val="0"/>
      <w:iCs w:val="0"/>
      <w:color w:val="006D21"/>
    </w:rPr>
  </w:style>
  <w:style w:type="paragraph" w:customStyle="1" w:styleId="Default">
    <w:name w:val="Default"/>
    <w:rsid w:val="005312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146E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141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1ta">
    <w:name w:val="_1_t_a"/>
    <w:basedOn w:val="Normal"/>
    <w:rsid w:val="003C4BE2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table" w:styleId="TableGrid">
    <w:name w:val="Table Grid"/>
    <w:basedOn w:val="TableNormal"/>
    <w:uiPriority w:val="39"/>
    <w:rsid w:val="00420FE6"/>
    <w:rPr>
      <w:rFonts w:asciiTheme="minorHAnsi" w:eastAsiaTheme="minorHAnsi" w:hAnsiTheme="minorHAnsi" w:cs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0FE6"/>
    <w:rPr>
      <w:rFonts w:ascii="Calibri" w:eastAsia="Calibri" w:hAnsi="Calibri"/>
      <w:sz w:val="22"/>
      <w:szCs w:val="22"/>
      <w:lang w:eastAsia="en-US"/>
    </w:rPr>
  </w:style>
  <w:style w:type="character" w:customStyle="1" w:styleId="markd9n17duqj">
    <w:name w:val="markd9n17duqj"/>
    <w:basedOn w:val="DefaultParagraphFont"/>
    <w:rsid w:val="00206722"/>
  </w:style>
  <w:style w:type="character" w:styleId="UnresolvedMention">
    <w:name w:val="Unresolved Mention"/>
    <w:basedOn w:val="DefaultParagraphFont"/>
    <w:uiPriority w:val="99"/>
    <w:semiHidden/>
    <w:unhideWhenUsed/>
    <w:rsid w:val="000C1A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6E70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A56494"/>
    <w:rPr>
      <w:i/>
      <w:iCs/>
    </w:rPr>
  </w:style>
  <w:style w:type="character" w:customStyle="1" w:styleId="ql-font-patrickhand">
    <w:name w:val="ql-font-patrickhand"/>
    <w:basedOn w:val="DefaultParagraphFont"/>
    <w:rsid w:val="00007015"/>
  </w:style>
  <w:style w:type="character" w:styleId="Strong">
    <w:name w:val="Strong"/>
    <w:basedOn w:val="DefaultParagraphFont"/>
    <w:uiPriority w:val="22"/>
    <w:qFormat/>
    <w:rsid w:val="00052048"/>
    <w:rPr>
      <w:b/>
      <w:bCs/>
    </w:rPr>
  </w:style>
  <w:style w:type="character" w:customStyle="1" w:styleId="vkekvd">
    <w:name w:val="vkekvd"/>
    <w:basedOn w:val="DefaultParagraphFont"/>
    <w:rsid w:val="0029676B"/>
  </w:style>
  <w:style w:type="character" w:customStyle="1" w:styleId="xentitydelimiterbefore">
    <w:name w:val="x_entitydelimiterbefore"/>
    <w:basedOn w:val="DefaultParagraphFont"/>
    <w:rsid w:val="007414AC"/>
  </w:style>
  <w:style w:type="character" w:customStyle="1" w:styleId="xentity">
    <w:name w:val="x__entity"/>
    <w:basedOn w:val="DefaultParagraphFont"/>
    <w:rsid w:val="007414AC"/>
  </w:style>
  <w:style w:type="character" w:customStyle="1" w:styleId="xentitydelimiterafter">
    <w:name w:val="x_entitydelimiterafter"/>
    <w:basedOn w:val="DefaultParagraphFont"/>
    <w:rsid w:val="007414AC"/>
  </w:style>
  <w:style w:type="paragraph" w:customStyle="1" w:styleId="xmsonormal">
    <w:name w:val="x_msonormal"/>
    <w:basedOn w:val="Normal"/>
    <w:rsid w:val="007414AC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4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1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82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677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44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422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6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151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66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62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02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099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09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1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8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89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00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0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6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2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2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40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j2e.com/st-josephs-catholic-primary-school15/Mary/Wales+Vinnie+Camp+August+2026.pdf/" TargetMode="External"/><Relationship Id="rId18" Type="http://schemas.openxmlformats.org/officeDocument/2006/relationships/hyperlink" Target="mailto:maddockp@hwbcymru.net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yperlink" Target="https://www.j2e.com/st-josephs-catholic-primary-school15/Mary/Wales+Vinnie+Camp+August+2026.pdf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hwbwave15-my.sharepoint.com/:w:/g/personal/maddockp_hwbcymru_net/IQD9XppizDbiQbf6fkvvj8Y1AUA76IuOMu6HDLsb-YAHtHs?e=CBToC2&amp;xsdata=MDV8MDJ8TW9ydE01QEh3YmN5bXJ1Lm5ldHxkNmQyMzM3Y2VlOTg0OWU2YTU4NTA4ZGU4YmQ4OTk0M3w0ZjNmMGU1MmI3MzQ0MTY0OTQwOTFiNjAxZDE0Nzk5M3wwfDB8NjM5MTAxOTU5NTU4ODExOTgyfFVua25vd258VFdGcGJHWnNiM2Q4ZXlKRmJYQjBlVTFoY0draU9uUnlkV1VzSWxZaU9pSXdMakF1TURBd01DSXNJbEFpT2lKWGFXNHpNaUlzSWtGT0lqb2lUV0ZwYkNJc0lsZFVJam95ZlE9PXwwfHx8&amp;sdata=MVVFcktrUERwdVZYd0VERkNhejVsNXFzMjJjQUZwYVBMZG51L240SklGaz0%3d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hwbwave15-my.sharepoint.com/:w:/g/personal/maddockp_hwbcymru_net/IQD9XppizDbiQbf6fkvvj8Y1AUA76IuOMu6HDLsb-YAHtHs?e=CBToC2&amp;xsdata=MDV8MDJ8TW9ydE01QEh3YmN5bXJ1Lm5ldHxkNmQyMzM3Y2VlOTg0OWU2YTU4NTA4ZGU4YmQ4OTk0M3w0ZjNmMGU1MmI3MzQ0MTY0OTQwOTFiNjAxZDE0Nzk5M3wwfDB8NjM5MTAxOTU5NTU4ODExOTgyfFVua25vd258VFdGcGJHWnNiM2Q4ZXlKRmJYQjBlVTFoY0draU9uUnlkV1VzSWxZaU9pSXdMakF1TURBd01DSXNJbEFpT2lKWGFXNHpNaUlzSWtGT0lqb2lUV0ZwYkNJc0lsZFVJam95ZlE9PXwwfHx8&amp;sdata=MVVFcktrUERwdVZYd0VERkNhejVsNXFzMjJjQUZwYVBMZG51L240SklGaz0%3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mailto:maddockp@hwbcymru.ne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t.stack\Desktop\SPRING%202018\NEWSLETTERS\FRIDAY%20MARCH%2016th%202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FE5C1-29F2-41B6-ACC6-ACD64A17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FRIDAY MARCH 16th 2018</Template>
  <TotalTime>18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Stack, Juliet</dc:creator>
  <cp:lastModifiedBy>M MORT (St Josephs Catholic Primary School (Clydach))</cp:lastModifiedBy>
  <cp:revision>5</cp:revision>
  <cp:lastPrinted>2026-03-27T14:25:00Z</cp:lastPrinted>
  <dcterms:created xsi:type="dcterms:W3CDTF">2026-04-12T15:31:00Z</dcterms:created>
  <dcterms:modified xsi:type="dcterms:W3CDTF">2026-04-17T15:52:00Z</dcterms:modified>
</cp:coreProperties>
</file>