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2A6D7" w14:textId="5219BBBF" w:rsidR="00065E02" w:rsidRDefault="00C52603" w:rsidP="005209D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B5ED8E" wp14:editId="729FBD21">
                <wp:simplePos x="0" y="0"/>
                <wp:positionH relativeFrom="page">
                  <wp:posOffset>1882140</wp:posOffset>
                </wp:positionH>
                <wp:positionV relativeFrom="page">
                  <wp:posOffset>845820</wp:posOffset>
                </wp:positionV>
                <wp:extent cx="2796540" cy="457200"/>
                <wp:effectExtent l="0" t="0" r="3810" b="0"/>
                <wp:wrapTight wrapText="bothSides">
                  <wp:wrapPolygon edited="0">
                    <wp:start x="0" y="0"/>
                    <wp:lineTo x="0" y="20700"/>
                    <wp:lineTo x="21482" y="20700"/>
                    <wp:lineTo x="21482" y="0"/>
                    <wp:lineTo x="0" y="0"/>
                  </wp:wrapPolygon>
                </wp:wrapTight>
                <wp:docPr id="4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4A855635" w14:textId="0B909884" w:rsidR="0074618F" w:rsidRPr="006E052F" w:rsidRDefault="00C52603" w:rsidP="0074618F">
                            <w:pPr>
                              <w:pStyle w:val="Date"/>
                              <w:rPr>
                                <w:color w:val="auto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March </w:t>
                            </w:r>
                            <w:r w:rsidR="002E10B4">
                              <w:rPr>
                                <w:color w:val="auto"/>
                                <w:sz w:val="40"/>
                                <w:szCs w:val="40"/>
                              </w:rPr>
                              <w:t>13</w:t>
                            </w:r>
                            <w:r w:rsidRPr="00C52603">
                              <w:rPr>
                                <w:color w:val="auto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C562C">
                              <w:rPr>
                                <w:color w:val="auto"/>
                                <w:sz w:val="40"/>
                                <w:szCs w:val="40"/>
                              </w:rPr>
                              <w:t>2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>02</w:t>
                            </w:r>
                            <w:r w:rsidR="00F42A96">
                              <w:rPr>
                                <w:color w:val="auto"/>
                                <w:sz w:val="40"/>
                                <w:szCs w:val="40"/>
                              </w:rPr>
                              <w:t>6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21441C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E62AD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047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F0164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85187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C03BA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749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57BF2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502A0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843E9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5ED8E"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148.2pt;margin-top:66.6pt;width:220.2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" filled="f" stroked="f">
                <v:textbox inset="0,0,0,0">
                  <w:txbxContent>
                    <w:p w14:paraId="4A855635" w14:textId="0B909884" w:rsidR="0074618F" w:rsidRPr="006E052F" w:rsidRDefault="00C52603" w:rsidP="0074618F">
                      <w:pPr>
                        <w:pStyle w:val="Date"/>
                        <w:rPr>
                          <w:color w:val="auto"/>
                          <w:sz w:val="40"/>
                          <w:szCs w:val="40"/>
                        </w:rPr>
                      </w:pPr>
                      <w:r>
                        <w:rPr>
                          <w:color w:val="auto"/>
                          <w:sz w:val="40"/>
                          <w:szCs w:val="40"/>
                        </w:rPr>
                        <w:t xml:space="preserve">March </w:t>
                      </w:r>
                      <w:r w:rsidR="002E10B4">
                        <w:rPr>
                          <w:color w:val="auto"/>
                          <w:sz w:val="40"/>
                          <w:szCs w:val="40"/>
                        </w:rPr>
                        <w:t>13</w:t>
                      </w:r>
                      <w:r w:rsidRPr="00C52603">
                        <w:rPr>
                          <w:color w:val="auto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BC562C">
                        <w:rPr>
                          <w:color w:val="auto"/>
                          <w:sz w:val="40"/>
                          <w:szCs w:val="40"/>
                        </w:rPr>
                        <w:t>2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>02</w:t>
                      </w:r>
                      <w:r w:rsidR="00F42A96">
                        <w:rPr>
                          <w:color w:val="auto"/>
                          <w:sz w:val="40"/>
                          <w:szCs w:val="40"/>
                        </w:rPr>
                        <w:t>6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 xml:space="preserve">     </w:t>
                      </w:r>
                      <w:r w:rsidR="0021441C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E62AD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A047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F0164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585187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C03BA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9749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57BF2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F502A0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C843E9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B5C85" w:rsidRPr="00CB5C85">
        <w:rPr>
          <w:noProof/>
        </w:rPr>
        <w:drawing>
          <wp:anchor distT="0" distB="0" distL="114300" distR="114300" simplePos="0" relativeHeight="251683840" behindDoc="0" locked="0" layoutInCell="1" allowOverlap="1" wp14:anchorId="160C2CB5" wp14:editId="4DC3CA27">
            <wp:simplePos x="0" y="0"/>
            <wp:positionH relativeFrom="column">
              <wp:posOffset>6057900</wp:posOffset>
            </wp:positionH>
            <wp:positionV relativeFrom="paragraph">
              <wp:posOffset>0</wp:posOffset>
            </wp:positionV>
            <wp:extent cx="913765" cy="593725"/>
            <wp:effectExtent l="0" t="0" r="635" b="0"/>
            <wp:wrapThrough wrapText="bothSides">
              <wp:wrapPolygon edited="0">
                <wp:start x="0" y="0"/>
                <wp:lineTo x="0" y="20791"/>
                <wp:lineTo x="21165" y="20791"/>
                <wp:lineTo x="21165" y="0"/>
                <wp:lineTo x="0" y="0"/>
              </wp:wrapPolygon>
            </wp:wrapThrough>
            <wp:docPr id="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01EE84D1-65DC-46F4-A748-AB8E57FCBE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01EE84D1-65DC-46F4-A748-AB8E57FCBE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0588" t="17262" r="20588" b="29459"/>
                    <a:stretch/>
                  </pic:blipFill>
                  <pic:spPr>
                    <a:xfrm>
                      <a:off x="0" y="0"/>
                      <a:ext cx="913765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0AFCD4" wp14:editId="32BCFD64">
                <wp:simplePos x="0" y="0"/>
                <wp:positionH relativeFrom="page">
                  <wp:posOffset>1100667</wp:posOffset>
                </wp:positionH>
                <wp:positionV relativeFrom="page">
                  <wp:posOffset>414867</wp:posOffset>
                </wp:positionV>
                <wp:extent cx="5748866" cy="688340"/>
                <wp:effectExtent l="0" t="0" r="0" b="16510"/>
                <wp:wrapTight wrapText="bothSides">
                  <wp:wrapPolygon edited="0">
                    <wp:start x="143" y="0"/>
                    <wp:lineTo x="143" y="21520"/>
                    <wp:lineTo x="21330" y="21520"/>
                    <wp:lineTo x="21330" y="0"/>
                    <wp:lineTo x="143" y="0"/>
                  </wp:wrapPolygon>
                </wp:wrapTight>
                <wp:docPr id="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866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64044EE0" w14:textId="7FA809CC" w:rsidR="0074618F" w:rsidRPr="00AE0E35" w:rsidRDefault="005049F8" w:rsidP="0074618F">
                            <w:pPr>
                              <w:pStyle w:val="Title"/>
                              <w:rPr>
                                <w:sz w:val="52"/>
                              </w:rPr>
                            </w:pPr>
                            <w:bookmarkStart w:id="0" w:name="_Hlk214288273"/>
                            <w:bookmarkEnd w:id="0"/>
                            <w:r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>St. Joseph’s</w:t>
                            </w:r>
                            <w:r w:rsidR="00C843E9"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 xml:space="preserve"> Primary School</w:t>
                            </w:r>
                            <w:r w:rsidR="00C405B6" w:rsidRPr="006E052F">
                              <w:rPr>
                                <w:color w:val="auto"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AFCD4" id="Text Box 71" o:spid="_x0000_s1027" type="#_x0000_t202" style="position:absolute;margin-left:86.65pt;margin-top:32.65pt;width:452.65pt;height:54.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" filled="f" stroked="f">
                <v:textbox inset=",0,,0">
                  <w:txbxContent>
                    <w:p w14:paraId="64044EE0" w14:textId="7FA809CC" w:rsidR="0074618F" w:rsidRPr="00AE0E35" w:rsidRDefault="005049F8" w:rsidP="0074618F">
                      <w:pPr>
                        <w:pStyle w:val="Title"/>
                        <w:rPr>
                          <w:sz w:val="52"/>
                        </w:rPr>
                      </w:pPr>
                      <w:bookmarkStart w:id="1" w:name="_Hlk214288273"/>
                      <w:bookmarkEnd w:id="1"/>
                      <w:r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>St. Joseph’s</w:t>
                      </w:r>
                      <w:r w:rsidR="00C843E9"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 xml:space="preserve"> Primary School</w:t>
                      </w:r>
                      <w:r w:rsidR="00C405B6" w:rsidRPr="006E052F">
                        <w:rPr>
                          <w:color w:val="auto"/>
                          <w:sz w:val="52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4D219B" w:rsidRPr="00AF2BA1">
        <w:rPr>
          <w:noProof/>
        </w:rPr>
        <w:drawing>
          <wp:anchor distT="0" distB="0" distL="114300" distR="114300" simplePos="0" relativeHeight="251682816" behindDoc="0" locked="0" layoutInCell="1" allowOverlap="1" wp14:anchorId="195FF06E" wp14:editId="7C1993CD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716280" cy="716280"/>
            <wp:effectExtent l="0" t="0" r="7620" b="7620"/>
            <wp:wrapThrough wrapText="bothSides">
              <wp:wrapPolygon edited="0">
                <wp:start x="6319" y="0"/>
                <wp:lineTo x="0" y="2872"/>
                <wp:lineTo x="0" y="14936"/>
                <wp:lineTo x="1723" y="18383"/>
                <wp:lineTo x="5745" y="21255"/>
                <wp:lineTo x="6319" y="21255"/>
                <wp:lineTo x="14936" y="21255"/>
                <wp:lineTo x="15511" y="21255"/>
                <wp:lineTo x="19532" y="18383"/>
                <wp:lineTo x="21255" y="14936"/>
                <wp:lineTo x="21255" y="2872"/>
                <wp:lineTo x="14936" y="0"/>
                <wp:lineTo x="6319" y="0"/>
              </wp:wrapPolygon>
            </wp:wrapThrough>
            <wp:docPr id="13" name="Picture 13" descr="Mission Statement with Wel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ssion Statement with Wels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19B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68C0ED23" wp14:editId="22F2DB26">
            <wp:simplePos x="0" y="0"/>
            <wp:positionH relativeFrom="column">
              <wp:posOffset>525780</wp:posOffset>
            </wp:positionH>
            <wp:positionV relativeFrom="paragraph">
              <wp:posOffset>0</wp:posOffset>
            </wp:positionV>
            <wp:extent cx="662940" cy="662940"/>
            <wp:effectExtent l="0" t="0" r="3810" b="3810"/>
            <wp:wrapThrough wrapText="bothSides">
              <wp:wrapPolygon edited="0">
                <wp:start x="0" y="0"/>
                <wp:lineTo x="0" y="21103"/>
                <wp:lineTo x="21103" y="21103"/>
                <wp:lineTo x="21103" y="0"/>
                <wp:lineTo x="0" y="0"/>
              </wp:wrapPolygon>
            </wp:wrapThrough>
            <wp:docPr id="16" name="Picture 16" descr="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BAD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AC3"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3E411F3A" wp14:editId="6357BDCC">
                <wp:simplePos x="0" y="0"/>
                <wp:positionH relativeFrom="page">
                  <wp:posOffset>1028700</wp:posOffset>
                </wp:positionH>
                <wp:positionV relativeFrom="page">
                  <wp:posOffset>1574799</wp:posOffset>
                </wp:positionV>
                <wp:extent cx="57150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5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8F42B" id="Line 70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81pt,124pt" to="531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" strokecolor="white" strokeweight=".5pt">
                <v:shadow opacity="22938f" offset="0"/>
                <w10:wrap type="tight" anchorx="page" anchory="page"/>
              </v:line>
            </w:pict>
          </mc:Fallback>
        </mc:AlternateContent>
      </w:r>
      <w:r w:rsidR="009C720E">
        <w:rPr>
          <w:rFonts w:ascii="Arial" w:hAnsi="Arial" w:cs="Arial"/>
          <w:noProof/>
          <w:color w:val="FFFFFF"/>
          <w:sz w:val="20"/>
          <w:szCs w:val="20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819311F" wp14:editId="29BCA21B">
            <wp:simplePos x="0" y="0"/>
            <wp:positionH relativeFrom="column">
              <wp:posOffset>-6737847</wp:posOffset>
            </wp:positionH>
            <wp:positionV relativeFrom="paragraph">
              <wp:posOffset>178131</wp:posOffset>
            </wp:positionV>
            <wp:extent cx="969645" cy="969645"/>
            <wp:effectExtent l="0" t="0" r="1905" b="190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7439F" w14:textId="4D852F76" w:rsidR="00626454" w:rsidRDefault="00ED1CC4" w:rsidP="004169B8">
      <w:pPr>
        <w:pStyle w:val="Caption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CE9604" wp14:editId="37521FF8">
                <wp:simplePos x="0" y="0"/>
                <wp:positionH relativeFrom="margin">
                  <wp:posOffset>3810</wp:posOffset>
                </wp:positionH>
                <wp:positionV relativeFrom="paragraph">
                  <wp:posOffset>76200</wp:posOffset>
                </wp:positionV>
                <wp:extent cx="5295900" cy="1041400"/>
                <wp:effectExtent l="57150" t="38100" r="76200" b="101600"/>
                <wp:wrapNone/>
                <wp:docPr id="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95900" cy="1041400"/>
                        </a:xfrm>
                        <a:prstGeom prst="roundRect">
                          <a:avLst>
                            <a:gd name="adj" fmla="val 28704"/>
                          </a:avLst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DBFAD59" w14:textId="35CE9B15" w:rsidR="00626454" w:rsidRPr="002C2626" w:rsidRDefault="00626454" w:rsidP="0062645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School Attendance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9</w:t>
                            </w:r>
                            <w:r w:rsidR="000C7465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3.</w:t>
                            </w:r>
                            <w:r w:rsidR="00E33C5F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3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%</w:t>
                            </w:r>
                          </w:p>
                          <w:p w14:paraId="4D69FDC8" w14:textId="5BF3ADAE" w:rsidR="002C2626" w:rsidRDefault="00626454" w:rsidP="00804A4A">
                            <w:pPr>
                              <w:ind w:left="-142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Reception: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E33C5F">
                              <w:rPr>
                                <w:b/>
                                <w:color w:val="FFFFFF" w:themeColor="background1"/>
                              </w:rPr>
                              <w:t>2.7</w:t>
                            </w:r>
                            <w:r w:rsidR="00711518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5641DA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="00B20F1A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1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450C09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E33C5F">
                              <w:rPr>
                                <w:color w:val="FFFFFF" w:themeColor="background1"/>
                              </w:rPr>
                              <w:t>6.7%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 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2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0C7465">
                              <w:rPr>
                                <w:b/>
                                <w:color w:val="FFFFFF" w:themeColor="background1"/>
                              </w:rPr>
                              <w:t>8</w:t>
                            </w:r>
                            <w:r w:rsidR="00E33C5F">
                              <w:rPr>
                                <w:b/>
                                <w:color w:val="FFFFFF" w:themeColor="background1"/>
                              </w:rPr>
                              <w:t>6.8</w:t>
                            </w:r>
                            <w:r w:rsidR="00F55913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     </w:t>
                            </w:r>
                          </w:p>
                          <w:p w14:paraId="7639C250" w14:textId="46F7E3BA" w:rsidR="00626454" w:rsidRPr="002C2626" w:rsidRDefault="00626454" w:rsidP="0062645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3: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E33C5F">
                              <w:rPr>
                                <w:b/>
                                <w:color w:val="FFFFFF" w:themeColor="background1"/>
                              </w:rPr>
                              <w:t>3.9</w:t>
                            </w:r>
                            <w:r w:rsidR="005641DA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 xml:space="preserve"> Year 4: 9</w:t>
                            </w:r>
                            <w:r w:rsidR="00E33C5F">
                              <w:rPr>
                                <w:b/>
                                <w:color w:val="FFFFFF" w:themeColor="background1"/>
                              </w:rPr>
                              <w:t>4.4</w:t>
                            </w:r>
                            <w:r w:rsidR="00711518">
                              <w:rPr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5: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450C09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E33C5F">
                              <w:rPr>
                                <w:color w:val="FFFFFF" w:themeColor="background1"/>
                              </w:rPr>
                              <w:t>7.7%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6: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F55913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E33C5F">
                              <w:rPr>
                                <w:color w:val="FFFFFF" w:themeColor="background1"/>
                              </w:rPr>
                              <w:t>3.</w:t>
                            </w:r>
                            <w:r w:rsidR="000C7465">
                              <w:rPr>
                                <w:color w:val="FFFFFF" w:themeColor="background1"/>
                              </w:rPr>
                              <w:t>2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%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E9604" id="AutoShape 63" o:spid="_x0000_s1028" style="position:absolute;margin-left:.3pt;margin-top:6pt;width:417pt;height:8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88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" fillcolor="#00b0f0" strokecolor="#f2f2f2" strokeweight="3pt">
                <v:shadow on="t" color="#243f60" opacity=".5" offset="1pt"/>
                <v:textbox inset=",7.2pt,,7.2pt">
                  <w:txbxContent>
                    <w:p w14:paraId="4DBFAD59" w14:textId="35CE9B15" w:rsidR="00626454" w:rsidRPr="002C2626" w:rsidRDefault="00626454" w:rsidP="00626454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School Attendance</w:t>
                      </w:r>
                      <w:r w:rsidR="00450C09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: </w:t>
                      </w:r>
                      <w:r w:rsidR="003B4F3F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9</w:t>
                      </w:r>
                      <w:r w:rsidR="000C7465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3.</w:t>
                      </w:r>
                      <w:r w:rsidR="00E33C5F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3</w:t>
                      </w:r>
                      <w:r w:rsidR="00450C09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%</w:t>
                      </w:r>
                    </w:p>
                    <w:p w14:paraId="4D69FDC8" w14:textId="5BF3ADAE" w:rsidR="002C2626" w:rsidRDefault="00626454" w:rsidP="00804A4A">
                      <w:pPr>
                        <w:ind w:left="-142"/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Reception: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E33C5F">
                        <w:rPr>
                          <w:b/>
                          <w:color w:val="FFFFFF" w:themeColor="background1"/>
                        </w:rPr>
                        <w:t>2.7</w:t>
                      </w:r>
                      <w:r w:rsidR="00711518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5641DA">
                        <w:rPr>
                          <w:color w:val="FFFFFF" w:themeColor="background1"/>
                        </w:rPr>
                        <w:t xml:space="preserve">  </w:t>
                      </w:r>
                      <w:r w:rsidR="00B20F1A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1</w:t>
                      </w:r>
                      <w:r w:rsidRPr="002C2626">
                        <w:rPr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450C09">
                        <w:rPr>
                          <w:color w:val="FFFFFF" w:themeColor="background1"/>
                        </w:rPr>
                        <w:t>9</w:t>
                      </w:r>
                      <w:r w:rsidR="00E33C5F">
                        <w:rPr>
                          <w:color w:val="FFFFFF" w:themeColor="background1"/>
                        </w:rPr>
                        <w:t>6.7%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 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2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0C7465">
                        <w:rPr>
                          <w:b/>
                          <w:color w:val="FFFFFF" w:themeColor="background1"/>
                        </w:rPr>
                        <w:t>8</w:t>
                      </w:r>
                      <w:r w:rsidR="00E33C5F">
                        <w:rPr>
                          <w:b/>
                          <w:color w:val="FFFFFF" w:themeColor="background1"/>
                        </w:rPr>
                        <w:t>6.8</w:t>
                      </w:r>
                      <w:r w:rsidR="00F55913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     </w:t>
                      </w:r>
                    </w:p>
                    <w:p w14:paraId="7639C250" w14:textId="46F7E3BA" w:rsidR="00626454" w:rsidRPr="002C2626" w:rsidRDefault="00626454" w:rsidP="0062645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3: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E33C5F">
                        <w:rPr>
                          <w:b/>
                          <w:color w:val="FFFFFF" w:themeColor="background1"/>
                        </w:rPr>
                        <w:t>3.9</w:t>
                      </w:r>
                      <w:r w:rsidR="005641DA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 xml:space="preserve"> Year 4: 9</w:t>
                      </w:r>
                      <w:r w:rsidR="00E33C5F">
                        <w:rPr>
                          <w:b/>
                          <w:color w:val="FFFFFF" w:themeColor="background1"/>
                        </w:rPr>
                        <w:t>4.4</w:t>
                      </w:r>
                      <w:r w:rsidR="00711518">
                        <w:rPr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5: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450C09">
                        <w:rPr>
                          <w:color w:val="FFFFFF" w:themeColor="background1"/>
                        </w:rPr>
                        <w:t>9</w:t>
                      </w:r>
                      <w:r w:rsidR="00E33C5F">
                        <w:rPr>
                          <w:color w:val="FFFFFF" w:themeColor="background1"/>
                        </w:rPr>
                        <w:t>7.7%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color w:val="FFFFFF" w:themeColor="background1"/>
                        </w:rPr>
                        <w:t xml:space="preserve">  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6: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F55913">
                        <w:rPr>
                          <w:color w:val="FFFFFF" w:themeColor="background1"/>
                        </w:rPr>
                        <w:t>9</w:t>
                      </w:r>
                      <w:r w:rsidR="00E33C5F">
                        <w:rPr>
                          <w:color w:val="FFFFFF" w:themeColor="background1"/>
                        </w:rPr>
                        <w:t>3.</w:t>
                      </w:r>
                      <w:r w:rsidR="000C7465">
                        <w:rPr>
                          <w:color w:val="FFFFFF" w:themeColor="background1"/>
                        </w:rPr>
                        <w:t>2</w:t>
                      </w:r>
                      <w:r w:rsidR="003B4F3F">
                        <w:rPr>
                          <w:color w:val="FFFFFF" w:themeColor="background1"/>
                        </w:rPr>
                        <w:t xml:space="preserve">%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5880D4" wp14:editId="7848D082">
                <wp:simplePos x="0" y="0"/>
                <wp:positionH relativeFrom="page">
                  <wp:posOffset>5852583</wp:posOffset>
                </wp:positionH>
                <wp:positionV relativeFrom="page">
                  <wp:posOffset>1263650</wp:posOffset>
                </wp:positionV>
                <wp:extent cx="1543050" cy="963083"/>
                <wp:effectExtent l="19050" t="19050" r="38100" b="66040"/>
                <wp:wrapTight wrapText="bothSides">
                  <wp:wrapPolygon edited="0">
                    <wp:start x="-267" y="-427"/>
                    <wp:lineTo x="-267" y="22654"/>
                    <wp:lineTo x="21867" y="22654"/>
                    <wp:lineTo x="21867" y="-427"/>
                    <wp:lineTo x="-267" y="-427"/>
                  </wp:wrapPolygon>
                </wp:wrapTight>
                <wp:docPr id="10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6308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92DF0B" w14:textId="7E67ABF6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 xml:space="preserve">      </w:t>
                            </w:r>
                            <w:r w:rsidR="00F55913">
                              <w:rPr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DE67ED">
                              <w:rPr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inning Class </w:t>
                            </w:r>
                          </w:p>
                          <w:p w14:paraId="54835C05" w14:textId="03FBEE7A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2047E2"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for Attendance: </w:t>
                            </w:r>
                          </w:p>
                          <w:p w14:paraId="0B3323D0" w14:textId="1D5C54E5" w:rsidR="00B30F53" w:rsidRDefault="00F069EC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F5591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49421F">
                              <w:rPr>
                                <w:b/>
                                <w:sz w:val="22"/>
                                <w:szCs w:val="22"/>
                              </w:rPr>
                              <w:t>Year</w:t>
                            </w:r>
                            <w:r w:rsidR="00B30F5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33C5F">
                              <w:rPr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404A9CD3" w14:textId="5CA4D3A4" w:rsidR="00B30F53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 w:rsidR="00F55913">
                              <w:rPr>
                                <w:b/>
                                <w:sz w:val="22"/>
                                <w:szCs w:val="22"/>
                              </w:rPr>
                              <w:t>97.</w:t>
                            </w:r>
                            <w:r w:rsidR="00E33C5F">
                              <w:rPr>
                                <w:b/>
                                <w:sz w:val="22"/>
                                <w:szCs w:val="22"/>
                              </w:rPr>
                              <w:t>7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  <w:p w14:paraId="4E6E2067" w14:textId="385F3442" w:rsidR="00F069EC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>Ardderchog!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C2D375F" w14:textId="77777777" w:rsidR="0049421F" w:rsidRPr="00DE67ED" w:rsidRDefault="0049421F" w:rsidP="00F069EC">
                            <w:pPr>
                              <w:pStyle w:val="BodyText2"/>
                              <w:shd w:val="clear" w:color="auto" w:fill="00B0F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880D4" id="Text Box 114" o:spid="_x0000_s1029" type="#_x0000_t202" style="position:absolute;margin-left:460.85pt;margin-top:99.5pt;width:121.5pt;height:75.8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" fillcolor="#00b0f0" strokecolor="#f2f2f2" strokeweight="3pt">
                <v:shadow on="t" color="#243f60" opacity=".5" offset="1pt"/>
                <v:textbox inset="0,0,0,0">
                  <w:txbxContent>
                    <w:p w14:paraId="2392DF0B" w14:textId="7E67ABF6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2060"/>
                        </w:rPr>
                        <w:t xml:space="preserve">      </w:t>
                      </w:r>
                      <w:r w:rsidR="00F55913">
                        <w:rPr>
                          <w:b/>
                          <w:color w:val="002060"/>
                        </w:rPr>
                        <w:t xml:space="preserve"> </w:t>
                      </w:r>
                      <w:r w:rsidRPr="00DE67ED">
                        <w:rPr>
                          <w:b/>
                          <w:color w:val="FFFFFF" w:themeColor="background1"/>
                          <w:sz w:val="22"/>
                          <w:szCs w:val="22"/>
                        </w:rPr>
                        <w:t>W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inning Class </w:t>
                      </w:r>
                    </w:p>
                    <w:p w14:paraId="54835C05" w14:textId="03FBEE7A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</w:t>
                      </w:r>
                      <w:r w:rsidR="002047E2" w:rsidRPr="00DE67ED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for Attendance: </w:t>
                      </w:r>
                    </w:p>
                    <w:p w14:paraId="0B3323D0" w14:textId="1D5C54E5" w:rsidR="00B30F53" w:rsidRDefault="00F069EC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 w:rsidR="00F55913">
                        <w:rPr>
                          <w:b/>
                          <w:sz w:val="22"/>
                          <w:szCs w:val="22"/>
                        </w:rPr>
                        <w:t xml:space="preserve">      </w:t>
                      </w:r>
                      <w:r w:rsidR="0049421F">
                        <w:rPr>
                          <w:b/>
                          <w:sz w:val="22"/>
                          <w:szCs w:val="22"/>
                        </w:rPr>
                        <w:t>Year</w:t>
                      </w:r>
                      <w:r w:rsidR="00B30F53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E33C5F">
                        <w:rPr>
                          <w:b/>
                          <w:sz w:val="22"/>
                          <w:szCs w:val="22"/>
                        </w:rPr>
                        <w:t>5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:</w:t>
                      </w:r>
                    </w:p>
                    <w:p w14:paraId="404A9CD3" w14:textId="5CA4D3A4" w:rsidR="00B30F53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         </w:t>
                      </w:r>
                      <w:r w:rsidR="00F55913">
                        <w:rPr>
                          <w:b/>
                          <w:sz w:val="22"/>
                          <w:szCs w:val="22"/>
                        </w:rPr>
                        <w:t>97.</w:t>
                      </w:r>
                      <w:r w:rsidR="00E33C5F">
                        <w:rPr>
                          <w:b/>
                          <w:sz w:val="22"/>
                          <w:szCs w:val="22"/>
                        </w:rPr>
                        <w:t>7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%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49421F">
                        <w:rPr>
                          <w:bCs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    </w:t>
                      </w:r>
                    </w:p>
                    <w:p w14:paraId="4E6E2067" w14:textId="385F3442" w:rsidR="00F069EC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 xml:space="preserve">         </w:t>
                      </w:r>
                      <w:r w:rsidR="0049421F">
                        <w:rPr>
                          <w:bCs/>
                          <w:sz w:val="22"/>
                          <w:szCs w:val="22"/>
                        </w:rPr>
                        <w:t>Ardderchog!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C2D375F" w14:textId="77777777" w:rsidR="0049421F" w:rsidRPr="00DE67ED" w:rsidRDefault="0049421F" w:rsidP="00F069EC">
                      <w:pPr>
                        <w:pStyle w:val="BodyText2"/>
                        <w:shd w:val="clear" w:color="auto" w:fill="00B0F0"/>
                        <w:rPr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0195A20D" w14:textId="2AC832A2" w:rsidR="00011399" w:rsidRDefault="00011399" w:rsidP="00011399">
      <w:pPr>
        <w:pStyle w:val="NormalWeb"/>
      </w:pPr>
    </w:p>
    <w:p w14:paraId="3F0A0979" w14:textId="44B7FAF7" w:rsidR="0074618F" w:rsidRDefault="00FE1580" w:rsidP="004169B8">
      <w:pPr>
        <w:pStyle w:val="Caption"/>
        <w:jc w:val="lef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4BE0D" wp14:editId="76822335">
                <wp:simplePos x="0" y="0"/>
                <wp:positionH relativeFrom="page">
                  <wp:posOffset>5844540</wp:posOffset>
                </wp:positionH>
                <wp:positionV relativeFrom="page">
                  <wp:posOffset>2350770</wp:posOffset>
                </wp:positionV>
                <wp:extent cx="1699260" cy="7406640"/>
                <wp:effectExtent l="19050" t="19050" r="34290" b="60960"/>
                <wp:wrapNone/>
                <wp:docPr id="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74066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3BF9B66" w14:textId="77777777" w:rsidR="00670901" w:rsidRPr="003942F3" w:rsidRDefault="00D01C81" w:rsidP="00D01C81">
                            <w:pPr>
                              <w:pStyle w:val="BodyText"/>
                              <w:spacing w:after="0"/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</w:pPr>
                            <w:r w:rsidRPr="00D01C81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00DA3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U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pcoming dates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27FE10C" w14:textId="22BFB6F7" w:rsidR="00C73D71" w:rsidRDefault="00C73D71" w:rsidP="00C73D71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bookmarkStart w:id="1" w:name="_Hlk201926651"/>
                          </w:p>
                          <w:p w14:paraId="270BCAD5" w14:textId="157687B4" w:rsidR="00EF3441" w:rsidRDefault="00EF3441" w:rsidP="0029676B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EASTER:</w:t>
                            </w:r>
                          </w:p>
                          <w:p w14:paraId="484CCA17" w14:textId="77777777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Monday 23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rd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March </w:t>
                            </w:r>
                          </w:p>
                          <w:p w14:paraId="1CF6D5AD" w14:textId="052217F2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9:30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Nursery &amp; Rec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.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Play</w:t>
                            </w:r>
                          </w:p>
                          <w:p w14:paraId="07FD5371" w14:textId="75AD1A93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1:30 Years 1 &amp; 2 Play</w:t>
                            </w:r>
                          </w:p>
                          <w:p w14:paraId="0CE17C15" w14:textId="4161DCB7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292D0A52" w14:textId="64947355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Tuesday 24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March </w:t>
                            </w:r>
                          </w:p>
                          <w:p w14:paraId="2317D6B4" w14:textId="77777777" w:rsidR="00EF3441" w:rsidRP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9:30 Years 3 &amp; 4 Play</w:t>
                            </w:r>
                          </w:p>
                          <w:p w14:paraId="3B3B6A26" w14:textId="10D1F65C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1:30 Years 5 &amp; 6 Play</w:t>
                            </w:r>
                          </w:p>
                          <w:p w14:paraId="630C02A2" w14:textId="77777777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07D7288C" w14:textId="087ED32F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Wednesday 25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March </w:t>
                            </w:r>
                          </w:p>
                          <w:p w14:paraId="0F8E85C9" w14:textId="77777777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9:30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Easter Bonnet Parade Nursery-Year 2.</w:t>
                            </w:r>
                          </w:p>
                          <w:p w14:paraId="5F585B67" w14:textId="12B3A9E5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63424D47" w14:textId="4158AADF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Thursday 26</w:t>
                            </w: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March </w:t>
                            </w:r>
                          </w:p>
                          <w:p w14:paraId="3AB8271C" w14:textId="7184D4C2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F3441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9:30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Easter Mass at St. Benedict’s.</w:t>
                            </w:r>
                          </w:p>
                          <w:p w14:paraId="0FE3023A" w14:textId="77777777" w:rsidR="00EF3441" w:rsidRDefault="00EF3441" w:rsidP="00EF3441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484E66CB" w14:textId="7E495BEC" w:rsidR="00303A55" w:rsidRDefault="00303A55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Easter Holidays:</w:t>
                            </w:r>
                          </w:p>
                          <w:p w14:paraId="74C289F1" w14:textId="4DF7BB22" w:rsidR="00303A55" w:rsidRDefault="00303A55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Mon 30</w:t>
                            </w:r>
                            <w:r w:rsidRPr="00303A55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March – Fri</w:t>
                            </w:r>
                            <w:r w:rsidR="0029676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day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 10</w:t>
                            </w:r>
                            <w:r w:rsidRPr="00303A55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April</w:t>
                            </w:r>
                          </w:p>
                          <w:p w14:paraId="34725F53" w14:textId="77777777" w:rsidR="0029676B" w:rsidRDefault="0029676B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12B464B2" w14:textId="6D42DE98" w:rsidR="006F6A4D" w:rsidRDefault="00303A55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INSET DAY Mon 13</w:t>
                            </w:r>
                            <w:r w:rsidRPr="00303A55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April</w:t>
                            </w:r>
                          </w:p>
                          <w:p w14:paraId="39624CE7" w14:textId="0B2D121D" w:rsidR="00EF3441" w:rsidRDefault="00EF3441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</w:p>
                          <w:bookmarkEnd w:id="1"/>
                          <w:p w14:paraId="0D9690EF" w14:textId="2FA0A515" w:rsidR="004D196F" w:rsidRPr="00F55913" w:rsidRDefault="00EF3441" w:rsidP="004D196F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J</w:t>
                            </w:r>
                            <w:r w:rsidR="004D196F" w:rsidRPr="00F55913"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 xml:space="preserve">esuit virtues for </w:t>
                            </w:r>
                          </w:p>
                          <w:p w14:paraId="2D14AC5E" w14:textId="6989C12E" w:rsidR="00EF3441" w:rsidRDefault="00EF3441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March/April:</w:t>
                            </w:r>
                          </w:p>
                          <w:p w14:paraId="64C4F5B3" w14:textId="1C054473" w:rsidR="00EF3441" w:rsidRDefault="00EF3441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  <w:t>Intentional &amp; Prophetic.</w:t>
                            </w:r>
                          </w:p>
                          <w:p w14:paraId="111FABF3" w14:textId="77777777" w:rsidR="00EF3441" w:rsidRDefault="00EF3441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z w:val="22"/>
                                <w:szCs w:val="22"/>
                                <w:highlight w:val="black"/>
                                <w:shd w:val="clear" w:color="auto" w:fill="C3003F"/>
                              </w:rPr>
                            </w:pPr>
                          </w:p>
                          <w:p w14:paraId="5A06768A" w14:textId="4C16D8CC" w:rsidR="00E07B4E" w:rsidRDefault="0022174E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  <w:r w:rsidRPr="0047572E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161952A" wp14:editId="72C89986">
                                  <wp:extent cx="985757" cy="909320"/>
                                  <wp:effectExtent l="0" t="0" r="5080" b="5080"/>
                                  <wp:docPr id="6" name="Picture 6" descr="St Teresa's Catholic Primary School - Jesuit Virtu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Teresa's Catholic Primary School - Jesuit Virtu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806" b="58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0673" cy="9507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5EF13B" w14:textId="77777777" w:rsidR="00667EB4" w:rsidRDefault="00667EB4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14:paraId="73F6D2B6" w14:textId="2E055E4F" w:rsidR="00420FE6" w:rsidRDefault="00C27CA9" w:rsidP="005209D3">
                            <w:pPr>
                              <w:widowControl w:val="0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</w:t>
                            </w:r>
                          </w:p>
                          <w:p w14:paraId="5EFE7365" w14:textId="77777777" w:rsidR="00A54E7A" w:rsidRDefault="001D5A29" w:rsidP="00F8769D">
                            <w:pPr>
                              <w:widowControl w:val="0"/>
                              <w:spacing w:after="120" w:line="285" w:lineRule="auto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4BE0D" id="Text Box 74" o:spid="_x0000_s1030" type="#_x0000_t202" style="position:absolute;margin-left:460.2pt;margin-top:185.1pt;width:133.8pt;height:583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" fillcolor="#00b0f0" strokecolor="#f2f2f2" strokeweight="3pt">
                <v:shadow on="t" color="#243f60" opacity=".5" offset="1pt"/>
                <v:textbox inset=",0,,0">
                  <w:txbxContent>
                    <w:p w14:paraId="73BF9B66" w14:textId="77777777" w:rsidR="00670901" w:rsidRPr="003942F3" w:rsidRDefault="00D01C81" w:rsidP="00D01C81">
                      <w:pPr>
                        <w:pStyle w:val="BodyText"/>
                        <w:spacing w:after="0"/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</w:pPr>
                      <w:r w:rsidRPr="00D01C81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200DA3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U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pcoming dates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  <w:t>:</w:t>
                      </w:r>
                    </w:p>
                    <w:p w14:paraId="527FE10C" w14:textId="22BFB6F7" w:rsidR="00C73D71" w:rsidRDefault="00C73D71" w:rsidP="00C73D71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bookmarkStart w:id="3" w:name="_Hlk201926651"/>
                    </w:p>
                    <w:p w14:paraId="270BCAD5" w14:textId="157687B4" w:rsidR="00EF3441" w:rsidRDefault="00EF3441" w:rsidP="0029676B">
                      <w:pPr>
                        <w:pStyle w:val="BodyText"/>
                        <w:spacing w:after="0" w:line="240" w:lineRule="auto"/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EASTER:</w:t>
                      </w:r>
                    </w:p>
                    <w:p w14:paraId="484CCA17" w14:textId="77777777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Monday 23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rd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March </w:t>
                      </w:r>
                    </w:p>
                    <w:p w14:paraId="1CF6D5AD" w14:textId="052217F2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9:30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Nursery &amp; Rec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.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Play</w:t>
                      </w:r>
                    </w:p>
                    <w:p w14:paraId="07FD5371" w14:textId="75AD1A93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1:30 Years 1 &amp; 2 Play</w:t>
                      </w:r>
                    </w:p>
                    <w:p w14:paraId="0CE17C15" w14:textId="4161DCB7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292D0A52" w14:textId="64947355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Tuesday 24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March </w:t>
                      </w:r>
                    </w:p>
                    <w:p w14:paraId="2317D6B4" w14:textId="77777777" w:rsidR="00EF3441" w:rsidRP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9:30 Years 3 &amp; 4 Play</w:t>
                      </w:r>
                    </w:p>
                    <w:p w14:paraId="3B3B6A26" w14:textId="10D1F65C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1:30 Years 5 &amp; 6 Play</w:t>
                      </w:r>
                    </w:p>
                    <w:p w14:paraId="630C02A2" w14:textId="77777777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07D7288C" w14:textId="087ED32F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Wednesday 25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March </w:t>
                      </w:r>
                    </w:p>
                    <w:p w14:paraId="0F8E85C9" w14:textId="77777777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9:30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Easter Bonnet Parade Nursery-Year 2.</w:t>
                      </w:r>
                    </w:p>
                    <w:p w14:paraId="5F585B67" w14:textId="12B3A9E5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63424D47" w14:textId="4158AADF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Thursday 26</w:t>
                      </w: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March </w:t>
                      </w:r>
                    </w:p>
                    <w:p w14:paraId="3AB8271C" w14:textId="7184D4C2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EF3441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9:30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Easter Mass at St. Benedict’s.</w:t>
                      </w:r>
                    </w:p>
                    <w:p w14:paraId="0FE3023A" w14:textId="77777777" w:rsidR="00EF3441" w:rsidRDefault="00EF3441" w:rsidP="00EF3441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484E66CB" w14:textId="7E495BEC" w:rsidR="00303A55" w:rsidRDefault="00303A55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Easter Holidays:</w:t>
                      </w:r>
                    </w:p>
                    <w:p w14:paraId="74C289F1" w14:textId="4DF7BB22" w:rsidR="00303A55" w:rsidRDefault="00303A55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Mon 30</w:t>
                      </w:r>
                      <w:r w:rsidRPr="00303A55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March – Fri</w:t>
                      </w:r>
                      <w:r w:rsidR="0029676B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day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 10</w:t>
                      </w:r>
                      <w:r w:rsidRPr="00303A55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April</w:t>
                      </w:r>
                    </w:p>
                    <w:p w14:paraId="34725F53" w14:textId="77777777" w:rsidR="0029676B" w:rsidRDefault="0029676B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p w14:paraId="12B464B2" w14:textId="6D42DE98" w:rsidR="006F6A4D" w:rsidRDefault="00303A55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INSET DAY Mon 13</w:t>
                      </w:r>
                      <w:r w:rsidRPr="00303A55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April</w:t>
                      </w:r>
                    </w:p>
                    <w:p w14:paraId="39624CE7" w14:textId="0B2D121D" w:rsidR="00EF3441" w:rsidRDefault="00EF3441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</w:p>
                    <w:bookmarkEnd w:id="3"/>
                    <w:p w14:paraId="0D9690EF" w14:textId="2FA0A515" w:rsidR="004D196F" w:rsidRPr="00F55913" w:rsidRDefault="00EF3441" w:rsidP="004D196F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J</w:t>
                      </w:r>
                      <w:r w:rsidR="004D196F" w:rsidRPr="00F55913"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 xml:space="preserve">esuit virtues for </w:t>
                      </w:r>
                    </w:p>
                    <w:p w14:paraId="2D14AC5E" w14:textId="6989C12E" w:rsidR="00EF3441" w:rsidRDefault="00EF3441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March/April:</w:t>
                      </w:r>
                    </w:p>
                    <w:p w14:paraId="64C4F5B3" w14:textId="1C054473" w:rsidR="00EF3441" w:rsidRDefault="00EF3441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  <w:r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  <w:t>Intentional &amp; Prophetic.</w:t>
                      </w:r>
                    </w:p>
                    <w:p w14:paraId="111FABF3" w14:textId="77777777" w:rsidR="00EF3441" w:rsidRDefault="00EF3441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z w:val="22"/>
                          <w:szCs w:val="22"/>
                          <w:highlight w:val="black"/>
                          <w:shd w:val="clear" w:color="auto" w:fill="C3003F"/>
                        </w:rPr>
                      </w:pPr>
                    </w:p>
                    <w:p w14:paraId="5A06768A" w14:textId="4C16D8CC" w:rsidR="00E07B4E" w:rsidRDefault="0022174E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  <w:r w:rsidRPr="0047572E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161952A" wp14:editId="72C89986">
                            <wp:extent cx="985757" cy="909320"/>
                            <wp:effectExtent l="0" t="0" r="5080" b="5080"/>
                            <wp:docPr id="6" name="Picture 6" descr="St Teresa's Catholic Primary School - Jesuit Virtu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Teresa's Catholic Primary School - Jesuit Virtu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806" b="58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30673" cy="9507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5EF13B" w14:textId="77777777" w:rsidR="00667EB4" w:rsidRDefault="00667EB4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</w:p>
                    <w:p w14:paraId="73F6D2B6" w14:textId="2E055E4F" w:rsidR="00420FE6" w:rsidRDefault="00C27CA9" w:rsidP="005209D3">
                      <w:pPr>
                        <w:widowControl w:val="0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</w:t>
                      </w:r>
                    </w:p>
                    <w:p w14:paraId="5EFE7365" w14:textId="77777777" w:rsidR="00A54E7A" w:rsidRDefault="001D5A29" w:rsidP="00F8769D">
                      <w:pPr>
                        <w:widowControl w:val="0"/>
                        <w:spacing w:after="120" w:line="285" w:lineRule="auto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CC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6D5D1A" wp14:editId="3CCB9159">
                <wp:simplePos x="0" y="0"/>
                <wp:positionH relativeFrom="margin">
                  <wp:posOffset>-304800</wp:posOffset>
                </wp:positionH>
                <wp:positionV relativeFrom="paragraph">
                  <wp:posOffset>497840</wp:posOffset>
                </wp:positionV>
                <wp:extent cx="5638800" cy="7383780"/>
                <wp:effectExtent l="0" t="0" r="19050" b="26670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738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59D54" w14:textId="58806DCF" w:rsidR="00F035B5" w:rsidRDefault="00F035B5" w:rsidP="00F035B5">
                            <w:pPr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</w:pPr>
                            <w:bookmarkStart w:id="2" w:name="_Hlk218860164"/>
                            <w:bookmarkStart w:id="3" w:name="_Hlk201927043"/>
                            <w:r w:rsidRPr="004C07F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  <w:t>Updates of the week:</w:t>
                            </w:r>
                          </w:p>
                          <w:p w14:paraId="1F24C860" w14:textId="4537B8E6" w:rsidR="0046054E" w:rsidRDefault="0097494A" w:rsidP="00F42A96">
                            <w:pP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bookmarkStart w:id="4" w:name="_Hlk215412606"/>
                            <w:bookmarkStart w:id="5" w:name="_Hlk200717964"/>
                            <w:r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Club t</w:t>
                            </w:r>
                            <w:r w:rsidRPr="0078159D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imes are </w:t>
                            </w:r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3.20-4.20</w:t>
                            </w:r>
                            <w:r w:rsidR="00FE1580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p.m.</w:t>
                            </w:r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Please be on time to collect your child</w:t>
                            </w:r>
                            <w: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from the main gate, diolch</w:t>
                            </w:r>
                            <w:r w:rsidR="00FE1580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5BD2B32" w14:textId="59E23B5E" w:rsidR="002E10B4" w:rsidRDefault="002E10B4" w:rsidP="00F42A96">
                            <w:pP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Letters for the new, summer term’s clubs will go out after Easter</w:t>
                            </w:r>
                            <w:r w:rsidR="00E33C5F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and c</w:t>
                            </w:r>
                            <w:r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lub lists will start again.</w:t>
                            </w:r>
                          </w:p>
                          <w:bookmarkEnd w:id="4"/>
                          <w:p w14:paraId="13C4B329" w14:textId="42BD1394" w:rsidR="000A13CE" w:rsidRPr="0029676B" w:rsidRDefault="00972AD8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Important</w:t>
                            </w:r>
                            <w:r w:rsidR="0097494A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dates are on the calendar on our school website.</w:t>
                            </w:r>
                            <w:r w:rsidR="000C7465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Photos are on the ‘News &amp; Events’ part of the website of all this week’s events.</w:t>
                            </w:r>
                          </w:p>
                          <w:p w14:paraId="3DD6B57F" w14:textId="77777777" w:rsidR="00C52603" w:rsidRPr="0029676B" w:rsidRDefault="00C52603" w:rsidP="00C52603">
                            <w:pPr>
                              <w:shd w:val="clear" w:color="auto" w:fill="FFFFFF"/>
                              <w:spacing w:line="300" w:lineRule="atLeast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46F9967B" w14:textId="19C0E7C6" w:rsidR="006E2011" w:rsidRDefault="002E10B4" w:rsidP="00E33C5F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A</w:t>
                            </w:r>
                            <w:r w:rsidRPr="0029676B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s part of our Lenten preparations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</w:t>
                            </w:r>
                            <w:r w:rsidR="00C52603" w:rsidRPr="0029676B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each class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has its</w:t>
                            </w:r>
                            <w:r w:rsidR="00C52603" w:rsidRPr="0029676B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 xml:space="preserve"> own CAFOD collection pot. </w:t>
                            </w:r>
                            <w:r w:rsidR="00BD5C36" w:rsidRPr="0029676B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Ou</w:t>
                            </w:r>
                            <w:r w:rsidR="00C52603" w:rsidRPr="0029676B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r goal is £231, which is enough to support a family for a year through the floating garden project. 'A better world needs all of us'. </w:t>
                            </w:r>
                            <w:r w:rsidR="00E33C5F"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  <w:t>Just each child bringing in £1 will make this total. Please support.</w:t>
                            </w:r>
                          </w:p>
                          <w:p w14:paraId="2246D0E7" w14:textId="77777777" w:rsidR="00E33C5F" w:rsidRDefault="00E33C5F" w:rsidP="00E33C5F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4A57C0D0" w14:textId="18885559" w:rsidR="002E10B4" w:rsidRDefault="002E10B4" w:rsidP="0097494A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  <w:t xml:space="preserve">Thank you to everyone for your support during </w:t>
                            </w:r>
                            <w:r w:rsidR="0029676B" w:rsidRPr="0029676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  <w:t>Parents Evening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  <w:t>. I hope the new format worked well – please give feedback on anything that didn’t.</w:t>
                            </w:r>
                          </w:p>
                          <w:p w14:paraId="413EF692" w14:textId="27862492" w:rsidR="00E33C5F" w:rsidRDefault="00E33C5F" w:rsidP="0097494A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6035AD3C" w14:textId="66DD779D" w:rsidR="00E33C5F" w:rsidRPr="00E33C5F" w:rsidRDefault="00E33C5F" w:rsidP="0097494A">
                            <w:pPr>
                              <w:rPr>
                                <w:rFonts w:ascii="Calibri" w:eastAsia="Times New Roman" w:hAnsi="Calibri" w:cs="Calibri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E33C5F">
                              <w:rPr>
                                <w:rFonts w:ascii="Calibri" w:eastAsia="Times New Roman" w:hAnsi="Calibri" w:cs="Calibri"/>
                                <w:sz w:val="22"/>
                                <w:szCs w:val="22"/>
                                <w:lang w:val="en-GB" w:eastAsia="en-GB"/>
                              </w:rPr>
                              <w:t>Thank you to Mrs Morgan and the ‘Young Apprentices’ who made and sold the Mother’s Day items. They ran out early so sorry for any disappointment.</w:t>
                            </w:r>
                          </w:p>
                          <w:p w14:paraId="132480B5" w14:textId="7A6A6403" w:rsidR="00C52603" w:rsidRDefault="00C52603" w:rsidP="0097494A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</w:p>
                          <w:p w14:paraId="1445BBFB" w14:textId="4B054D49" w:rsidR="00972AD8" w:rsidRDefault="0029676B" w:rsidP="00972AD8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 xml:space="preserve">We are beginning to collect items for our Easter Hampers as part of our Easter celebrations. </w:t>
                            </w:r>
                            <w:r w:rsidR="00E33C5F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>Please see the dates of our Easter plays etc. Entrance to our Easter play is £2 per person – please bring cash on the day – all money to school funds.</w:t>
                            </w:r>
                          </w:p>
                          <w:p w14:paraId="1AF2018F" w14:textId="4C286D7E" w:rsidR="0029676B" w:rsidRPr="00FE1580" w:rsidRDefault="00482F43" w:rsidP="00972AD8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 xml:space="preserve">       </w:t>
                            </w:r>
                          </w:p>
                          <w:p w14:paraId="02B698CE" w14:textId="494FFCA2" w:rsidR="0029676B" w:rsidRDefault="0029676B" w:rsidP="00972AD8">
                            <w:pPr>
                              <w:rPr>
                                <w:rStyle w:val="vkekvd"/>
                                <w:rFonts w:asciiTheme="minorHAnsi" w:hAnsiTheme="minorHAnsi" w:cstheme="minorHAnsi"/>
                                <w:color w:val="0A0A0A"/>
                                <w:shd w:val="clear" w:color="auto" w:fill="FFFFFF"/>
                              </w:rPr>
                            </w:pPr>
                            <w:r w:rsidRPr="00E55A11">
                              <w:rPr>
                                <w:noProof/>
                              </w:rPr>
                              <w:drawing>
                                <wp:inline distT="0" distB="0" distL="0" distR="0" wp14:anchorId="0CF03088" wp14:editId="1D546F1E">
                                  <wp:extent cx="1965960" cy="25400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8221" cy="25687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82F43">
                              <w:rPr>
                                <w:noProof/>
                              </w:rPr>
                              <w:drawing>
                                <wp:inline distT="0" distB="0" distL="0" distR="0" wp14:anchorId="1AAEF42E" wp14:editId="2388043F">
                                  <wp:extent cx="1851660" cy="2472890"/>
                                  <wp:effectExtent l="0" t="0" r="0" b="381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8336" cy="25218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B30E8">
                              <w:rPr>
                                <w:noProof/>
                              </w:rPr>
                              <w:drawing>
                                <wp:inline distT="0" distB="0" distL="0" distR="0" wp14:anchorId="1C9BB430" wp14:editId="0A8C2F1D">
                                  <wp:extent cx="1562100" cy="234315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C49A73" w14:textId="5C5C8EEC" w:rsidR="0029676B" w:rsidRPr="0029676B" w:rsidRDefault="0029676B" w:rsidP="00972AD8">
                            <w:pPr>
                              <w:rPr>
                                <w:rFonts w:asciiTheme="minorHAnsi" w:eastAsia="Times New Roman" w:hAnsiTheme="minorHAnsi" w:cstheme="minorHAnsi"/>
                                <w:lang w:val="en-GB" w:eastAsia="en-GB"/>
                              </w:rPr>
                            </w:pPr>
                          </w:p>
                          <w:bookmarkEnd w:id="2"/>
                          <w:p w14:paraId="15FAE3B1" w14:textId="3D1CA4D9" w:rsidR="0097494A" w:rsidRDefault="00EF3441" w:rsidP="0097494A">
                            <w:pPr>
                              <w:rPr>
                                <w:rStyle w:val="Hyperlink"/>
                                <w:rFonts w:ascii="Calibri" w:eastAsia="Times New Roman" w:hAnsi="Calibri" w:cs="Calibri"/>
                                <w:i/>
                                <w:iCs/>
                                <w:lang w:val="en-GB" w:eastAsia="en-GB"/>
                              </w:rPr>
                            </w:pPr>
                            <w:r w:rsidRPr="00EF3441">
                              <w:rPr>
                                <w:noProof/>
                              </w:rPr>
                              <w:t xml:space="preserve"> </w:t>
                            </w:r>
                            <w:r w:rsidR="00BD5C36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P</w:t>
                            </w:r>
                            <w: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l</w:t>
                            </w:r>
                            <w:r w:rsidR="0097494A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ease see the important changes to our attendance/absence arrangements that have been text out and are on the website. Thank you for your cooperation – this is something that County have been chasing us to change for a while.</w:t>
                            </w:r>
                            <w:r w:rsidR="0097494A" w:rsidRPr="00547E29">
                              <w:t xml:space="preserve"> </w:t>
                            </w:r>
                            <w:hyperlink r:id="rId17" w:history="1">
                              <w:r w:rsidR="0097494A" w:rsidRPr="00964DF5">
                                <w:rPr>
                                  <w:rStyle w:val="Hyperlink"/>
                                  <w:rFonts w:ascii="Calibri" w:eastAsia="Times New Roman" w:hAnsi="Calibri" w:cs="Calibri"/>
                                  <w:i/>
                                  <w:iCs/>
                                  <w:lang w:val="en-GB" w:eastAsia="en-GB"/>
                                </w:rPr>
                                <w:t>https://www.j2e.com/st-josephs-catholic-primary-school15/Mary/Absence+changes+letter.pdf/</w:t>
                              </w:r>
                            </w:hyperlink>
                          </w:p>
                          <w:bookmarkEnd w:id="3"/>
                          <w:bookmarkEnd w:id="5"/>
                          <w:p w14:paraId="568447E7" w14:textId="3555952F" w:rsidR="00547E29" w:rsidRDefault="00547E29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6D5D1A" id="_x0000_t202" coordsize="21600,21600" o:spt="202" path="m,l,21600r21600,l21600,xe">
                <v:stroke joinstyle="miter"/>
                <v:path gradientshapeok="t" o:connecttype="rect"/>
              </v:shapetype>
              <v:shape id="Text Box 81" o:spid="_x0000_s1031" type="#_x0000_t202" style="position:absolute;margin-left:-24pt;margin-top:39.2pt;width:444pt;height:581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">
                <v:textbox>
                  <w:txbxContent>
                    <w:p w14:paraId="5D459D54" w14:textId="58806DCF" w:rsidR="00F035B5" w:rsidRDefault="00F035B5" w:rsidP="00F035B5">
                      <w:pPr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</w:pPr>
                      <w:bookmarkStart w:id="6" w:name="_Hlk218860164"/>
                      <w:bookmarkStart w:id="7" w:name="_Hlk201927043"/>
                      <w:r w:rsidRPr="004C07F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  <w:t>Updates of the week:</w:t>
                      </w:r>
                    </w:p>
                    <w:p w14:paraId="1F24C860" w14:textId="4537B8E6" w:rsidR="0046054E" w:rsidRDefault="0097494A" w:rsidP="00F42A96">
                      <w:pP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</w:pPr>
                      <w:bookmarkStart w:id="8" w:name="_Hlk215412606"/>
                      <w:bookmarkStart w:id="9" w:name="_Hlk200717964"/>
                      <w:r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Club t</w:t>
                      </w:r>
                      <w:r w:rsidRPr="0078159D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imes are </w:t>
                      </w:r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3.20-4.20</w:t>
                      </w:r>
                      <w:r w:rsidR="00FE1580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p.m.</w:t>
                      </w:r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Please be on time to collect your child</w:t>
                      </w:r>
                      <w: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from the main gate, diolch</w:t>
                      </w:r>
                      <w:r w:rsidR="00FE1580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05BD2B32" w14:textId="59E23B5E" w:rsidR="002E10B4" w:rsidRDefault="002E10B4" w:rsidP="00F42A96">
                      <w:pP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Letters for the new, summer term’s clubs will go out after Easter</w:t>
                      </w:r>
                      <w:r w:rsidR="00E33C5F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and c</w:t>
                      </w:r>
                      <w:r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lub lists will start again.</w:t>
                      </w:r>
                    </w:p>
                    <w:bookmarkEnd w:id="8"/>
                    <w:p w14:paraId="13C4B329" w14:textId="42BD1394" w:rsidR="000A13CE" w:rsidRPr="0029676B" w:rsidRDefault="00972AD8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>Important</w:t>
                      </w:r>
                      <w:r w:rsidR="0097494A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dates are on the calendar on our school website.</w:t>
                      </w:r>
                      <w:r w:rsidR="000C7465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Photos are on the ‘News &amp; Events’ part of the website of all this week’s events.</w:t>
                      </w:r>
                    </w:p>
                    <w:p w14:paraId="3DD6B57F" w14:textId="77777777" w:rsidR="00C52603" w:rsidRPr="0029676B" w:rsidRDefault="00C52603" w:rsidP="00C52603">
                      <w:pPr>
                        <w:shd w:val="clear" w:color="auto" w:fill="FFFFFF"/>
                        <w:spacing w:line="300" w:lineRule="atLeast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46F9967B" w14:textId="19C0E7C6" w:rsidR="006E2011" w:rsidRDefault="002E10B4" w:rsidP="00E33C5F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A</w:t>
                      </w:r>
                      <w:r w:rsidRPr="0029676B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s part of our Lenten preparations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</w:t>
                      </w:r>
                      <w:r w:rsidR="00C52603" w:rsidRPr="0029676B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each class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has its</w:t>
                      </w:r>
                      <w:r w:rsidR="00C52603" w:rsidRPr="0029676B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 xml:space="preserve"> own CAFOD collection pot. </w:t>
                      </w:r>
                      <w:r w:rsidR="00BD5C36" w:rsidRPr="0029676B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Ou</w:t>
                      </w:r>
                      <w:r w:rsidR="00C52603" w:rsidRPr="0029676B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r goal is £231, which is enough to support a family for a year through the floating garden project. 'A better world needs all of us'. </w:t>
                      </w:r>
                      <w:r w:rsidR="00E33C5F"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  <w:t>Just each child bringing in £1 will make this total. Please support.</w:t>
                      </w:r>
                    </w:p>
                    <w:p w14:paraId="2246D0E7" w14:textId="77777777" w:rsidR="00E33C5F" w:rsidRDefault="00E33C5F" w:rsidP="00E33C5F">
                      <w:pPr>
                        <w:shd w:val="clear" w:color="auto" w:fill="FFFFFF"/>
                        <w:textAlignment w:val="baseline"/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4A57C0D0" w14:textId="18885559" w:rsidR="002E10B4" w:rsidRDefault="002E10B4" w:rsidP="0097494A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  <w:t xml:space="preserve">Thank you to everyone for your support during </w:t>
                      </w:r>
                      <w:r w:rsidR="0029676B" w:rsidRPr="0029676B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  <w:t>Parents Evening</w:t>
                      </w:r>
                      <w: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  <w:t>. I hope the new format worked well – please give feedback on anything that didn’t.</w:t>
                      </w:r>
                    </w:p>
                    <w:p w14:paraId="413EF692" w14:textId="27862492" w:rsidR="00E33C5F" w:rsidRDefault="00E33C5F" w:rsidP="0097494A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6035AD3C" w14:textId="66DD779D" w:rsidR="00E33C5F" w:rsidRPr="00E33C5F" w:rsidRDefault="00E33C5F" w:rsidP="0097494A">
                      <w:pPr>
                        <w:rPr>
                          <w:rFonts w:ascii="Calibri" w:eastAsia="Times New Roman" w:hAnsi="Calibri" w:cs="Calibri"/>
                          <w:sz w:val="22"/>
                          <w:szCs w:val="22"/>
                          <w:lang w:val="en-GB" w:eastAsia="en-GB"/>
                        </w:rPr>
                      </w:pPr>
                      <w:r w:rsidRPr="00E33C5F">
                        <w:rPr>
                          <w:rFonts w:ascii="Calibri" w:eastAsia="Times New Roman" w:hAnsi="Calibri" w:cs="Calibri"/>
                          <w:sz w:val="22"/>
                          <w:szCs w:val="22"/>
                          <w:lang w:val="en-GB" w:eastAsia="en-GB"/>
                        </w:rPr>
                        <w:t>Thank you to Mrs Morgan and the ‘Young Apprentices’ who made and sold the Mother’s Day items. They ran out early so sorry for any disappointment.</w:t>
                      </w:r>
                    </w:p>
                    <w:p w14:paraId="132480B5" w14:textId="7A6A6403" w:rsidR="00C52603" w:rsidRDefault="00C52603" w:rsidP="0097494A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</w:p>
                    <w:p w14:paraId="1445BBFB" w14:textId="4B054D49" w:rsidR="00972AD8" w:rsidRDefault="0029676B" w:rsidP="00972AD8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 xml:space="preserve">We are beginning to collect items for our Easter Hampers as part of our Easter celebrations. </w:t>
                      </w:r>
                      <w:r w:rsidR="00E33C5F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>Please see the dates of our Easter plays etc. Entrance to our Easter play is £2 per person – please bring cash on the day – all money to school funds.</w:t>
                      </w:r>
                    </w:p>
                    <w:p w14:paraId="1AF2018F" w14:textId="4C286D7E" w:rsidR="0029676B" w:rsidRPr="00FE1580" w:rsidRDefault="00482F43" w:rsidP="00972AD8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 xml:space="preserve">       </w:t>
                      </w:r>
                    </w:p>
                    <w:p w14:paraId="02B698CE" w14:textId="494FFCA2" w:rsidR="0029676B" w:rsidRDefault="0029676B" w:rsidP="00972AD8">
                      <w:pPr>
                        <w:rPr>
                          <w:rStyle w:val="vkekvd"/>
                          <w:rFonts w:asciiTheme="minorHAnsi" w:hAnsiTheme="minorHAnsi" w:cstheme="minorHAnsi"/>
                          <w:color w:val="0A0A0A"/>
                          <w:shd w:val="clear" w:color="auto" w:fill="FFFFFF"/>
                        </w:rPr>
                      </w:pPr>
                      <w:r w:rsidRPr="00E55A11">
                        <w:rPr>
                          <w:noProof/>
                        </w:rPr>
                        <w:drawing>
                          <wp:inline distT="0" distB="0" distL="0" distR="0" wp14:anchorId="0CF03088" wp14:editId="1D546F1E">
                            <wp:extent cx="1965960" cy="25400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8221" cy="25687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82F43">
                        <w:rPr>
                          <w:noProof/>
                        </w:rPr>
                        <w:drawing>
                          <wp:inline distT="0" distB="0" distL="0" distR="0" wp14:anchorId="1AAEF42E" wp14:editId="2388043F">
                            <wp:extent cx="1851660" cy="2472890"/>
                            <wp:effectExtent l="0" t="0" r="0" b="381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8336" cy="25218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B30E8">
                        <w:rPr>
                          <w:noProof/>
                        </w:rPr>
                        <w:drawing>
                          <wp:inline distT="0" distB="0" distL="0" distR="0" wp14:anchorId="1C9BB430" wp14:editId="0A8C2F1D">
                            <wp:extent cx="1562100" cy="234315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C49A73" w14:textId="5C5C8EEC" w:rsidR="0029676B" w:rsidRPr="0029676B" w:rsidRDefault="0029676B" w:rsidP="00972AD8">
                      <w:pPr>
                        <w:rPr>
                          <w:rFonts w:asciiTheme="minorHAnsi" w:eastAsia="Times New Roman" w:hAnsiTheme="minorHAnsi" w:cstheme="minorHAnsi"/>
                          <w:lang w:val="en-GB" w:eastAsia="en-GB"/>
                        </w:rPr>
                      </w:pPr>
                    </w:p>
                    <w:bookmarkEnd w:id="6"/>
                    <w:p w14:paraId="15FAE3B1" w14:textId="3D1CA4D9" w:rsidR="0097494A" w:rsidRDefault="00EF3441" w:rsidP="0097494A">
                      <w:pPr>
                        <w:rPr>
                          <w:rStyle w:val="Hyperlink"/>
                          <w:rFonts w:ascii="Calibri" w:eastAsia="Times New Roman" w:hAnsi="Calibri" w:cs="Calibri"/>
                          <w:i/>
                          <w:iCs/>
                          <w:lang w:val="en-GB" w:eastAsia="en-GB"/>
                        </w:rPr>
                      </w:pPr>
                      <w:r w:rsidRPr="00EF3441">
                        <w:rPr>
                          <w:noProof/>
                        </w:rPr>
                        <w:t xml:space="preserve"> </w:t>
                      </w:r>
                      <w:r w:rsidR="00BD5C36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  <w:t>P</w:t>
                      </w:r>
                      <w: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  <w:t>l</w:t>
                      </w:r>
                      <w:r w:rsidR="0097494A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  <w:t>ease see the important changes to our attendance/absence arrangements that have been text out and are on the website. Thank you for your cooperation – this is something that County have been chasing us to change for a while.</w:t>
                      </w:r>
                      <w:r w:rsidR="0097494A" w:rsidRPr="00547E29">
                        <w:t xml:space="preserve"> </w:t>
                      </w:r>
                      <w:hyperlink r:id="rId18" w:history="1">
                        <w:r w:rsidR="0097494A" w:rsidRPr="00964DF5">
                          <w:rPr>
                            <w:rStyle w:val="Hyperlink"/>
                            <w:rFonts w:ascii="Calibri" w:eastAsia="Times New Roman" w:hAnsi="Calibri" w:cs="Calibri"/>
                            <w:i/>
                            <w:iCs/>
                            <w:lang w:val="en-GB" w:eastAsia="en-GB"/>
                          </w:rPr>
                          <w:t>https://www.j2e.com/st-josephs-catholic-primary-school15/Mary/Absence+changes+letter.pdf/</w:t>
                        </w:r>
                      </w:hyperlink>
                    </w:p>
                    <w:bookmarkEnd w:id="7"/>
                    <w:bookmarkEnd w:id="9"/>
                    <w:p w14:paraId="568447E7" w14:textId="3555952F" w:rsidR="00547E29" w:rsidRDefault="00547E29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4618F" w:rsidSect="00AE0E35">
      <w:pgSz w:w="12240" w:h="15840"/>
      <w:pgMar w:top="720" w:right="720" w:bottom="72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02AED" w14:textId="77777777" w:rsidR="00B31980" w:rsidRDefault="00B31980">
      <w:r>
        <w:separator/>
      </w:r>
    </w:p>
  </w:endnote>
  <w:endnote w:type="continuationSeparator" w:id="0">
    <w:p w14:paraId="7C6FE2FD" w14:textId="77777777" w:rsidR="00B31980" w:rsidRDefault="00B3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F400D" w14:textId="77777777" w:rsidR="00B31980" w:rsidRDefault="00B31980">
      <w:r>
        <w:separator/>
      </w:r>
    </w:p>
  </w:footnote>
  <w:footnote w:type="continuationSeparator" w:id="0">
    <w:p w14:paraId="1EFCF4AF" w14:textId="77777777" w:rsidR="00B31980" w:rsidRDefault="00B31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60C2CB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Mission Statement with Welsh" style="width:472.2pt;height:472.2pt;visibility:visible;mso-wrap-style:square" o:bullet="t">
        <v:imagedata r:id="rId1" o:title="Mission Statement with Welsh"/>
      </v:shape>
    </w:pict>
  </w:numPicBullet>
  <w:abstractNum w:abstractNumId="0" w15:restartNumberingAfterBreak="0">
    <w:nsid w:val="19C54306"/>
    <w:multiLevelType w:val="hybridMultilevel"/>
    <w:tmpl w:val="DBD2A884"/>
    <w:lvl w:ilvl="0" w:tplc="73AC30E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AF60B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DC0E4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F4B48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6009B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7E21D4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D09D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4EEE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ED63AF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C72B00"/>
    <w:multiLevelType w:val="multilevel"/>
    <w:tmpl w:val="BF26C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8034C"/>
    <w:multiLevelType w:val="hybridMultilevel"/>
    <w:tmpl w:val="6A78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E443C"/>
    <w:multiLevelType w:val="hybridMultilevel"/>
    <w:tmpl w:val="D1B22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B184C"/>
    <w:multiLevelType w:val="multilevel"/>
    <w:tmpl w:val="8FE8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>
      <o:colormru v:ext="edit" colors="#576c08,#938379,#96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0"/>
  </w:docVars>
  <w:rsids>
    <w:rsidRoot w:val="00FA172F"/>
    <w:rsid w:val="00005ED3"/>
    <w:rsid w:val="00007015"/>
    <w:rsid w:val="00011399"/>
    <w:rsid w:val="0001233B"/>
    <w:rsid w:val="00014175"/>
    <w:rsid w:val="000168B7"/>
    <w:rsid w:val="000169B0"/>
    <w:rsid w:val="00020C4B"/>
    <w:rsid w:val="000319DE"/>
    <w:rsid w:val="00033691"/>
    <w:rsid w:val="00034332"/>
    <w:rsid w:val="000415B3"/>
    <w:rsid w:val="00041723"/>
    <w:rsid w:val="0004292C"/>
    <w:rsid w:val="00043703"/>
    <w:rsid w:val="00045304"/>
    <w:rsid w:val="00045BFB"/>
    <w:rsid w:val="00052048"/>
    <w:rsid w:val="0005644B"/>
    <w:rsid w:val="0005797B"/>
    <w:rsid w:val="00065E02"/>
    <w:rsid w:val="00066976"/>
    <w:rsid w:val="00067F09"/>
    <w:rsid w:val="00075BA1"/>
    <w:rsid w:val="00080B59"/>
    <w:rsid w:val="00080F0D"/>
    <w:rsid w:val="00082BA4"/>
    <w:rsid w:val="00083CEA"/>
    <w:rsid w:val="00083F5E"/>
    <w:rsid w:val="00085E2F"/>
    <w:rsid w:val="00086133"/>
    <w:rsid w:val="00087CEF"/>
    <w:rsid w:val="00087F19"/>
    <w:rsid w:val="000903AB"/>
    <w:rsid w:val="00092324"/>
    <w:rsid w:val="00092441"/>
    <w:rsid w:val="00092F91"/>
    <w:rsid w:val="00097578"/>
    <w:rsid w:val="000979B8"/>
    <w:rsid w:val="000A13CE"/>
    <w:rsid w:val="000A1AA1"/>
    <w:rsid w:val="000A20A0"/>
    <w:rsid w:val="000A375F"/>
    <w:rsid w:val="000A37FA"/>
    <w:rsid w:val="000A46C6"/>
    <w:rsid w:val="000A4EC2"/>
    <w:rsid w:val="000A5AE0"/>
    <w:rsid w:val="000A6546"/>
    <w:rsid w:val="000B1359"/>
    <w:rsid w:val="000B25AF"/>
    <w:rsid w:val="000B3DCD"/>
    <w:rsid w:val="000B60FC"/>
    <w:rsid w:val="000C1A54"/>
    <w:rsid w:val="000C5D38"/>
    <w:rsid w:val="000C7465"/>
    <w:rsid w:val="000C7B0E"/>
    <w:rsid w:val="000D4F86"/>
    <w:rsid w:val="000E11C5"/>
    <w:rsid w:val="000E4C58"/>
    <w:rsid w:val="000E62AA"/>
    <w:rsid w:val="000E68DB"/>
    <w:rsid w:val="000F0AEF"/>
    <w:rsid w:val="000F1432"/>
    <w:rsid w:val="000F2315"/>
    <w:rsid w:val="000F29FA"/>
    <w:rsid w:val="000F761A"/>
    <w:rsid w:val="00103558"/>
    <w:rsid w:val="00112582"/>
    <w:rsid w:val="00115CFF"/>
    <w:rsid w:val="00120B64"/>
    <w:rsid w:val="0012530F"/>
    <w:rsid w:val="00125511"/>
    <w:rsid w:val="001310A0"/>
    <w:rsid w:val="00132A14"/>
    <w:rsid w:val="00132D67"/>
    <w:rsid w:val="001347FD"/>
    <w:rsid w:val="001352A2"/>
    <w:rsid w:val="001402FE"/>
    <w:rsid w:val="0014185C"/>
    <w:rsid w:val="00144123"/>
    <w:rsid w:val="0015475A"/>
    <w:rsid w:val="00155C31"/>
    <w:rsid w:val="00157C30"/>
    <w:rsid w:val="0016463C"/>
    <w:rsid w:val="00167C16"/>
    <w:rsid w:val="00171D0F"/>
    <w:rsid w:val="00172F60"/>
    <w:rsid w:val="00173979"/>
    <w:rsid w:val="0018021B"/>
    <w:rsid w:val="00182FEE"/>
    <w:rsid w:val="001830C8"/>
    <w:rsid w:val="001842C8"/>
    <w:rsid w:val="0019102D"/>
    <w:rsid w:val="001932F3"/>
    <w:rsid w:val="00196920"/>
    <w:rsid w:val="00197574"/>
    <w:rsid w:val="00197E6F"/>
    <w:rsid w:val="001A1064"/>
    <w:rsid w:val="001A19E9"/>
    <w:rsid w:val="001A237E"/>
    <w:rsid w:val="001A3B4E"/>
    <w:rsid w:val="001A404A"/>
    <w:rsid w:val="001A7ED1"/>
    <w:rsid w:val="001B12B0"/>
    <w:rsid w:val="001B201C"/>
    <w:rsid w:val="001B34FB"/>
    <w:rsid w:val="001B3A13"/>
    <w:rsid w:val="001B71AA"/>
    <w:rsid w:val="001C2632"/>
    <w:rsid w:val="001C3476"/>
    <w:rsid w:val="001C449B"/>
    <w:rsid w:val="001C456D"/>
    <w:rsid w:val="001C6D9C"/>
    <w:rsid w:val="001C70C8"/>
    <w:rsid w:val="001D3D11"/>
    <w:rsid w:val="001D5982"/>
    <w:rsid w:val="001D5A29"/>
    <w:rsid w:val="001D6DE1"/>
    <w:rsid w:val="001E03C1"/>
    <w:rsid w:val="001E05F3"/>
    <w:rsid w:val="001E0F0A"/>
    <w:rsid w:val="001E46A0"/>
    <w:rsid w:val="001E6252"/>
    <w:rsid w:val="001E63AD"/>
    <w:rsid w:val="001E695E"/>
    <w:rsid w:val="001F02D6"/>
    <w:rsid w:val="001F329F"/>
    <w:rsid w:val="001F576A"/>
    <w:rsid w:val="001F5CB2"/>
    <w:rsid w:val="00200D28"/>
    <w:rsid w:val="00200DA3"/>
    <w:rsid w:val="00201801"/>
    <w:rsid w:val="002047E2"/>
    <w:rsid w:val="00204B30"/>
    <w:rsid w:val="00204B52"/>
    <w:rsid w:val="00205093"/>
    <w:rsid w:val="00206572"/>
    <w:rsid w:val="00206722"/>
    <w:rsid w:val="002067BB"/>
    <w:rsid w:val="00206996"/>
    <w:rsid w:val="002071BC"/>
    <w:rsid w:val="00207503"/>
    <w:rsid w:val="0021441C"/>
    <w:rsid w:val="00215414"/>
    <w:rsid w:val="0022174E"/>
    <w:rsid w:val="00222211"/>
    <w:rsid w:val="00224DA9"/>
    <w:rsid w:val="002278ED"/>
    <w:rsid w:val="00230F85"/>
    <w:rsid w:val="00237EEC"/>
    <w:rsid w:val="00240E2D"/>
    <w:rsid w:val="00243EC9"/>
    <w:rsid w:val="00244161"/>
    <w:rsid w:val="00245CE4"/>
    <w:rsid w:val="00250EDA"/>
    <w:rsid w:val="00251641"/>
    <w:rsid w:val="00251D86"/>
    <w:rsid w:val="00252143"/>
    <w:rsid w:val="00252370"/>
    <w:rsid w:val="0025445B"/>
    <w:rsid w:val="00254545"/>
    <w:rsid w:val="0025461A"/>
    <w:rsid w:val="00255378"/>
    <w:rsid w:val="00263E8D"/>
    <w:rsid w:val="00264AAA"/>
    <w:rsid w:val="002652A8"/>
    <w:rsid w:val="0027041E"/>
    <w:rsid w:val="002736DB"/>
    <w:rsid w:val="0028227B"/>
    <w:rsid w:val="00283354"/>
    <w:rsid w:val="00283949"/>
    <w:rsid w:val="00291180"/>
    <w:rsid w:val="00291F9E"/>
    <w:rsid w:val="002947D5"/>
    <w:rsid w:val="00296038"/>
    <w:rsid w:val="0029676B"/>
    <w:rsid w:val="00297A6B"/>
    <w:rsid w:val="002A238E"/>
    <w:rsid w:val="002A3F34"/>
    <w:rsid w:val="002B3051"/>
    <w:rsid w:val="002B32C8"/>
    <w:rsid w:val="002B59C7"/>
    <w:rsid w:val="002C0EEB"/>
    <w:rsid w:val="002C12F7"/>
    <w:rsid w:val="002C1356"/>
    <w:rsid w:val="002C2626"/>
    <w:rsid w:val="002C7063"/>
    <w:rsid w:val="002D2FB7"/>
    <w:rsid w:val="002E10B4"/>
    <w:rsid w:val="002E16D4"/>
    <w:rsid w:val="002E2CE0"/>
    <w:rsid w:val="002E51DA"/>
    <w:rsid w:val="002F05EA"/>
    <w:rsid w:val="002F6FA2"/>
    <w:rsid w:val="00301610"/>
    <w:rsid w:val="00303A55"/>
    <w:rsid w:val="0030771B"/>
    <w:rsid w:val="0031578D"/>
    <w:rsid w:val="0031774A"/>
    <w:rsid w:val="00320F35"/>
    <w:rsid w:val="0032251A"/>
    <w:rsid w:val="00322C33"/>
    <w:rsid w:val="003266B3"/>
    <w:rsid w:val="00326AAA"/>
    <w:rsid w:val="00332155"/>
    <w:rsid w:val="00333B61"/>
    <w:rsid w:val="0033528C"/>
    <w:rsid w:val="0033763D"/>
    <w:rsid w:val="00337C4A"/>
    <w:rsid w:val="00340015"/>
    <w:rsid w:val="00341967"/>
    <w:rsid w:val="0034320A"/>
    <w:rsid w:val="00343DE8"/>
    <w:rsid w:val="003473C1"/>
    <w:rsid w:val="00352110"/>
    <w:rsid w:val="0035259D"/>
    <w:rsid w:val="00353C81"/>
    <w:rsid w:val="00354140"/>
    <w:rsid w:val="00355C88"/>
    <w:rsid w:val="00357041"/>
    <w:rsid w:val="00365A6B"/>
    <w:rsid w:val="003710D5"/>
    <w:rsid w:val="00375027"/>
    <w:rsid w:val="003751E2"/>
    <w:rsid w:val="00382E89"/>
    <w:rsid w:val="00387EFF"/>
    <w:rsid w:val="00392F42"/>
    <w:rsid w:val="003942F3"/>
    <w:rsid w:val="00394E0C"/>
    <w:rsid w:val="003A0186"/>
    <w:rsid w:val="003A0D76"/>
    <w:rsid w:val="003A1E21"/>
    <w:rsid w:val="003A2826"/>
    <w:rsid w:val="003A4713"/>
    <w:rsid w:val="003A476E"/>
    <w:rsid w:val="003A4B07"/>
    <w:rsid w:val="003B0D66"/>
    <w:rsid w:val="003B1A30"/>
    <w:rsid w:val="003B4F3F"/>
    <w:rsid w:val="003B50FC"/>
    <w:rsid w:val="003B5199"/>
    <w:rsid w:val="003C01EC"/>
    <w:rsid w:val="003C09B2"/>
    <w:rsid w:val="003C24E7"/>
    <w:rsid w:val="003C4BE2"/>
    <w:rsid w:val="003C552E"/>
    <w:rsid w:val="003D01B7"/>
    <w:rsid w:val="003D5F03"/>
    <w:rsid w:val="003D652F"/>
    <w:rsid w:val="003D743A"/>
    <w:rsid w:val="003E027F"/>
    <w:rsid w:val="003E321F"/>
    <w:rsid w:val="003E4A49"/>
    <w:rsid w:val="003E62AD"/>
    <w:rsid w:val="003E6756"/>
    <w:rsid w:val="003F0164"/>
    <w:rsid w:val="003F19EB"/>
    <w:rsid w:val="003F21F4"/>
    <w:rsid w:val="003F31B7"/>
    <w:rsid w:val="003F3422"/>
    <w:rsid w:val="003F4DA8"/>
    <w:rsid w:val="003F57A9"/>
    <w:rsid w:val="003F5CFF"/>
    <w:rsid w:val="003F686C"/>
    <w:rsid w:val="003F6FAE"/>
    <w:rsid w:val="003F772E"/>
    <w:rsid w:val="00403B6E"/>
    <w:rsid w:val="00405462"/>
    <w:rsid w:val="004078C5"/>
    <w:rsid w:val="00410BC9"/>
    <w:rsid w:val="00411964"/>
    <w:rsid w:val="00413CCD"/>
    <w:rsid w:val="00415A83"/>
    <w:rsid w:val="004169B8"/>
    <w:rsid w:val="00420FE6"/>
    <w:rsid w:val="004231A5"/>
    <w:rsid w:val="00425852"/>
    <w:rsid w:val="004265F5"/>
    <w:rsid w:val="00430798"/>
    <w:rsid w:val="004337E9"/>
    <w:rsid w:val="0043766A"/>
    <w:rsid w:val="00450C09"/>
    <w:rsid w:val="00450DB1"/>
    <w:rsid w:val="0045367F"/>
    <w:rsid w:val="00453C1A"/>
    <w:rsid w:val="004556F8"/>
    <w:rsid w:val="00456933"/>
    <w:rsid w:val="0046054E"/>
    <w:rsid w:val="00461E38"/>
    <w:rsid w:val="00467643"/>
    <w:rsid w:val="00467722"/>
    <w:rsid w:val="0047331A"/>
    <w:rsid w:val="004740FB"/>
    <w:rsid w:val="0047572E"/>
    <w:rsid w:val="0048070C"/>
    <w:rsid w:val="00482F43"/>
    <w:rsid w:val="0048357F"/>
    <w:rsid w:val="00491CD4"/>
    <w:rsid w:val="00492729"/>
    <w:rsid w:val="0049421F"/>
    <w:rsid w:val="00494C2E"/>
    <w:rsid w:val="00497A7F"/>
    <w:rsid w:val="004A1A21"/>
    <w:rsid w:val="004A1F36"/>
    <w:rsid w:val="004A2198"/>
    <w:rsid w:val="004A2DC7"/>
    <w:rsid w:val="004A386C"/>
    <w:rsid w:val="004A407F"/>
    <w:rsid w:val="004B1BCD"/>
    <w:rsid w:val="004B55FB"/>
    <w:rsid w:val="004C07F4"/>
    <w:rsid w:val="004C081A"/>
    <w:rsid w:val="004C1DE0"/>
    <w:rsid w:val="004C22DC"/>
    <w:rsid w:val="004C39DC"/>
    <w:rsid w:val="004C3A0D"/>
    <w:rsid w:val="004C3F3D"/>
    <w:rsid w:val="004C5C37"/>
    <w:rsid w:val="004C6D75"/>
    <w:rsid w:val="004D0B65"/>
    <w:rsid w:val="004D196F"/>
    <w:rsid w:val="004D219B"/>
    <w:rsid w:val="004E1601"/>
    <w:rsid w:val="004F0FB4"/>
    <w:rsid w:val="004F2D9B"/>
    <w:rsid w:val="005049F8"/>
    <w:rsid w:val="005159D9"/>
    <w:rsid w:val="00515D20"/>
    <w:rsid w:val="00516993"/>
    <w:rsid w:val="00517D0E"/>
    <w:rsid w:val="00520246"/>
    <w:rsid w:val="005209D3"/>
    <w:rsid w:val="005211DF"/>
    <w:rsid w:val="0052380A"/>
    <w:rsid w:val="0052616E"/>
    <w:rsid w:val="00527997"/>
    <w:rsid w:val="00527B7E"/>
    <w:rsid w:val="0053129F"/>
    <w:rsid w:val="00531FF6"/>
    <w:rsid w:val="00537526"/>
    <w:rsid w:val="00540E29"/>
    <w:rsid w:val="00541B12"/>
    <w:rsid w:val="005444A8"/>
    <w:rsid w:val="00547E29"/>
    <w:rsid w:val="00550A15"/>
    <w:rsid w:val="00553212"/>
    <w:rsid w:val="0055481A"/>
    <w:rsid w:val="0056240D"/>
    <w:rsid w:val="0056350C"/>
    <w:rsid w:val="005641DA"/>
    <w:rsid w:val="00570C2B"/>
    <w:rsid w:val="005713F3"/>
    <w:rsid w:val="00573850"/>
    <w:rsid w:val="00577DE2"/>
    <w:rsid w:val="005808C3"/>
    <w:rsid w:val="00585187"/>
    <w:rsid w:val="00585C90"/>
    <w:rsid w:val="00586823"/>
    <w:rsid w:val="00586A64"/>
    <w:rsid w:val="00586D34"/>
    <w:rsid w:val="0059217C"/>
    <w:rsid w:val="00595BC9"/>
    <w:rsid w:val="005A27B7"/>
    <w:rsid w:val="005A5E31"/>
    <w:rsid w:val="005B42E0"/>
    <w:rsid w:val="005C32AA"/>
    <w:rsid w:val="005C5BB4"/>
    <w:rsid w:val="005D3F8D"/>
    <w:rsid w:val="005D4473"/>
    <w:rsid w:val="005D54EC"/>
    <w:rsid w:val="005E0468"/>
    <w:rsid w:val="005E0EDD"/>
    <w:rsid w:val="005E1596"/>
    <w:rsid w:val="005F0E40"/>
    <w:rsid w:val="005F2DC6"/>
    <w:rsid w:val="005F7A35"/>
    <w:rsid w:val="00600043"/>
    <w:rsid w:val="00603555"/>
    <w:rsid w:val="006052DD"/>
    <w:rsid w:val="00605785"/>
    <w:rsid w:val="00605C3A"/>
    <w:rsid w:val="00612842"/>
    <w:rsid w:val="00626454"/>
    <w:rsid w:val="00630249"/>
    <w:rsid w:val="00631D7D"/>
    <w:rsid w:val="006327DB"/>
    <w:rsid w:val="00635EB8"/>
    <w:rsid w:val="0063707A"/>
    <w:rsid w:val="00643ACE"/>
    <w:rsid w:val="0064542B"/>
    <w:rsid w:val="00646AC0"/>
    <w:rsid w:val="0065440D"/>
    <w:rsid w:val="00655D9D"/>
    <w:rsid w:val="00663D72"/>
    <w:rsid w:val="00667804"/>
    <w:rsid w:val="00667EB4"/>
    <w:rsid w:val="00670901"/>
    <w:rsid w:val="00680F35"/>
    <w:rsid w:val="006832EA"/>
    <w:rsid w:val="00686C2F"/>
    <w:rsid w:val="00691497"/>
    <w:rsid w:val="00694B2D"/>
    <w:rsid w:val="006A319B"/>
    <w:rsid w:val="006A3D63"/>
    <w:rsid w:val="006B1584"/>
    <w:rsid w:val="006B4D37"/>
    <w:rsid w:val="006B5DA4"/>
    <w:rsid w:val="006B6EF7"/>
    <w:rsid w:val="006C5688"/>
    <w:rsid w:val="006C5E4F"/>
    <w:rsid w:val="006D0B68"/>
    <w:rsid w:val="006D146E"/>
    <w:rsid w:val="006D5C5A"/>
    <w:rsid w:val="006D7012"/>
    <w:rsid w:val="006E052F"/>
    <w:rsid w:val="006E10D7"/>
    <w:rsid w:val="006E2011"/>
    <w:rsid w:val="006E2155"/>
    <w:rsid w:val="006E5175"/>
    <w:rsid w:val="006E710D"/>
    <w:rsid w:val="006E71DD"/>
    <w:rsid w:val="006E7648"/>
    <w:rsid w:val="006F0AF6"/>
    <w:rsid w:val="006F3AB1"/>
    <w:rsid w:val="006F557E"/>
    <w:rsid w:val="006F569D"/>
    <w:rsid w:val="006F6A4D"/>
    <w:rsid w:val="006F6BFE"/>
    <w:rsid w:val="006F7CAC"/>
    <w:rsid w:val="007004BC"/>
    <w:rsid w:val="00703F9F"/>
    <w:rsid w:val="00704B8C"/>
    <w:rsid w:val="007052DB"/>
    <w:rsid w:val="007055E9"/>
    <w:rsid w:val="00705C10"/>
    <w:rsid w:val="00705D66"/>
    <w:rsid w:val="00706776"/>
    <w:rsid w:val="00706DA0"/>
    <w:rsid w:val="00707193"/>
    <w:rsid w:val="00711518"/>
    <w:rsid w:val="007119E0"/>
    <w:rsid w:val="00714AAD"/>
    <w:rsid w:val="00721BE7"/>
    <w:rsid w:val="00727453"/>
    <w:rsid w:val="00727E41"/>
    <w:rsid w:val="0073205A"/>
    <w:rsid w:val="007327B1"/>
    <w:rsid w:val="007333B9"/>
    <w:rsid w:val="00733BF7"/>
    <w:rsid w:val="0073442A"/>
    <w:rsid w:val="00734990"/>
    <w:rsid w:val="00737406"/>
    <w:rsid w:val="00740106"/>
    <w:rsid w:val="00741FF0"/>
    <w:rsid w:val="00745A25"/>
    <w:rsid w:val="0074618F"/>
    <w:rsid w:val="00753E50"/>
    <w:rsid w:val="00754BCB"/>
    <w:rsid w:val="00757BF2"/>
    <w:rsid w:val="00760583"/>
    <w:rsid w:val="0076115F"/>
    <w:rsid w:val="0076303F"/>
    <w:rsid w:val="00766770"/>
    <w:rsid w:val="007669D4"/>
    <w:rsid w:val="00771CF6"/>
    <w:rsid w:val="00774342"/>
    <w:rsid w:val="007771C5"/>
    <w:rsid w:val="0078159D"/>
    <w:rsid w:val="0078332E"/>
    <w:rsid w:val="007856FB"/>
    <w:rsid w:val="007867BF"/>
    <w:rsid w:val="007871C5"/>
    <w:rsid w:val="007A0F71"/>
    <w:rsid w:val="007A28DD"/>
    <w:rsid w:val="007A2E2C"/>
    <w:rsid w:val="007A47C3"/>
    <w:rsid w:val="007A5699"/>
    <w:rsid w:val="007B0DF8"/>
    <w:rsid w:val="007B67AE"/>
    <w:rsid w:val="007B7D53"/>
    <w:rsid w:val="007C03BA"/>
    <w:rsid w:val="007C18A7"/>
    <w:rsid w:val="007C3C54"/>
    <w:rsid w:val="007C4C74"/>
    <w:rsid w:val="007C56CB"/>
    <w:rsid w:val="007C5BB0"/>
    <w:rsid w:val="007C7CA4"/>
    <w:rsid w:val="007D3F13"/>
    <w:rsid w:val="007D5E1D"/>
    <w:rsid w:val="007D5E2C"/>
    <w:rsid w:val="007D7B74"/>
    <w:rsid w:val="007E090F"/>
    <w:rsid w:val="007E22C6"/>
    <w:rsid w:val="007F03F2"/>
    <w:rsid w:val="007F3A35"/>
    <w:rsid w:val="007F43C2"/>
    <w:rsid w:val="007F4AB2"/>
    <w:rsid w:val="008040BB"/>
    <w:rsid w:val="00804A4A"/>
    <w:rsid w:val="008063B7"/>
    <w:rsid w:val="008078E2"/>
    <w:rsid w:val="00810A9B"/>
    <w:rsid w:val="008120B1"/>
    <w:rsid w:val="00814391"/>
    <w:rsid w:val="0082047C"/>
    <w:rsid w:val="00822A44"/>
    <w:rsid w:val="00823F02"/>
    <w:rsid w:val="00830DE4"/>
    <w:rsid w:val="00832460"/>
    <w:rsid w:val="0083283F"/>
    <w:rsid w:val="00833227"/>
    <w:rsid w:val="0083737B"/>
    <w:rsid w:val="008375D9"/>
    <w:rsid w:val="00841AC3"/>
    <w:rsid w:val="00843300"/>
    <w:rsid w:val="00843EAE"/>
    <w:rsid w:val="0084402D"/>
    <w:rsid w:val="0084561E"/>
    <w:rsid w:val="00846F04"/>
    <w:rsid w:val="008539D0"/>
    <w:rsid w:val="008563ED"/>
    <w:rsid w:val="00857104"/>
    <w:rsid w:val="00865D06"/>
    <w:rsid w:val="00866202"/>
    <w:rsid w:val="00867078"/>
    <w:rsid w:val="00872B99"/>
    <w:rsid w:val="00873FA5"/>
    <w:rsid w:val="00875C1C"/>
    <w:rsid w:val="00880213"/>
    <w:rsid w:val="008818B6"/>
    <w:rsid w:val="0088267B"/>
    <w:rsid w:val="008826BA"/>
    <w:rsid w:val="00882716"/>
    <w:rsid w:val="00882B86"/>
    <w:rsid w:val="008844F8"/>
    <w:rsid w:val="00886917"/>
    <w:rsid w:val="0088757F"/>
    <w:rsid w:val="00891551"/>
    <w:rsid w:val="008920CA"/>
    <w:rsid w:val="008956CB"/>
    <w:rsid w:val="0089788B"/>
    <w:rsid w:val="008A0EBD"/>
    <w:rsid w:val="008A23AB"/>
    <w:rsid w:val="008A4293"/>
    <w:rsid w:val="008A48B7"/>
    <w:rsid w:val="008B0526"/>
    <w:rsid w:val="008B2CC2"/>
    <w:rsid w:val="008B5C74"/>
    <w:rsid w:val="008B62BB"/>
    <w:rsid w:val="008C29F1"/>
    <w:rsid w:val="008C46B4"/>
    <w:rsid w:val="008C6654"/>
    <w:rsid w:val="008D2FB9"/>
    <w:rsid w:val="008D3E9A"/>
    <w:rsid w:val="008E6F1C"/>
    <w:rsid w:val="008F1761"/>
    <w:rsid w:val="008F2394"/>
    <w:rsid w:val="00903996"/>
    <w:rsid w:val="00905D5D"/>
    <w:rsid w:val="00906650"/>
    <w:rsid w:val="00910894"/>
    <w:rsid w:val="00915F9E"/>
    <w:rsid w:val="00920CD6"/>
    <w:rsid w:val="00921654"/>
    <w:rsid w:val="009221E9"/>
    <w:rsid w:val="00925E08"/>
    <w:rsid w:val="009260B9"/>
    <w:rsid w:val="0093204A"/>
    <w:rsid w:val="00932642"/>
    <w:rsid w:val="00937749"/>
    <w:rsid w:val="00937837"/>
    <w:rsid w:val="00937A62"/>
    <w:rsid w:val="0095023F"/>
    <w:rsid w:val="00954031"/>
    <w:rsid w:val="00954F10"/>
    <w:rsid w:val="009574D3"/>
    <w:rsid w:val="0097076D"/>
    <w:rsid w:val="00971B10"/>
    <w:rsid w:val="00972AD8"/>
    <w:rsid w:val="00972F2A"/>
    <w:rsid w:val="0097320B"/>
    <w:rsid w:val="00974916"/>
    <w:rsid w:val="0097494A"/>
    <w:rsid w:val="00975766"/>
    <w:rsid w:val="00976D2D"/>
    <w:rsid w:val="00981E78"/>
    <w:rsid w:val="009836CF"/>
    <w:rsid w:val="009856B2"/>
    <w:rsid w:val="009873E4"/>
    <w:rsid w:val="00991DBA"/>
    <w:rsid w:val="009A2DF7"/>
    <w:rsid w:val="009A4DBC"/>
    <w:rsid w:val="009A59C7"/>
    <w:rsid w:val="009B05F4"/>
    <w:rsid w:val="009B0A25"/>
    <w:rsid w:val="009B4B85"/>
    <w:rsid w:val="009C1F59"/>
    <w:rsid w:val="009C25C2"/>
    <w:rsid w:val="009C6486"/>
    <w:rsid w:val="009C680E"/>
    <w:rsid w:val="009C6B58"/>
    <w:rsid w:val="009C720E"/>
    <w:rsid w:val="009D10B3"/>
    <w:rsid w:val="009D1EDE"/>
    <w:rsid w:val="009D27FE"/>
    <w:rsid w:val="009D31D4"/>
    <w:rsid w:val="009D43BD"/>
    <w:rsid w:val="009D4689"/>
    <w:rsid w:val="009D7897"/>
    <w:rsid w:val="009E071A"/>
    <w:rsid w:val="009E2B95"/>
    <w:rsid w:val="009E4C5F"/>
    <w:rsid w:val="009E56AD"/>
    <w:rsid w:val="009E6C01"/>
    <w:rsid w:val="009E7A1E"/>
    <w:rsid w:val="009F21E7"/>
    <w:rsid w:val="009F3D25"/>
    <w:rsid w:val="009F4B9A"/>
    <w:rsid w:val="00A02C75"/>
    <w:rsid w:val="00A04716"/>
    <w:rsid w:val="00A11A0A"/>
    <w:rsid w:val="00A12E68"/>
    <w:rsid w:val="00A130E8"/>
    <w:rsid w:val="00A13DB1"/>
    <w:rsid w:val="00A158BF"/>
    <w:rsid w:val="00A211A7"/>
    <w:rsid w:val="00A24D37"/>
    <w:rsid w:val="00A2579F"/>
    <w:rsid w:val="00A309A6"/>
    <w:rsid w:val="00A31C98"/>
    <w:rsid w:val="00A350D5"/>
    <w:rsid w:val="00A35E98"/>
    <w:rsid w:val="00A379CF"/>
    <w:rsid w:val="00A44D4B"/>
    <w:rsid w:val="00A47DC9"/>
    <w:rsid w:val="00A51201"/>
    <w:rsid w:val="00A53A66"/>
    <w:rsid w:val="00A53EC8"/>
    <w:rsid w:val="00A54E7A"/>
    <w:rsid w:val="00A55CDE"/>
    <w:rsid w:val="00A56494"/>
    <w:rsid w:val="00A5759C"/>
    <w:rsid w:val="00A64587"/>
    <w:rsid w:val="00A66281"/>
    <w:rsid w:val="00A72C59"/>
    <w:rsid w:val="00A858E9"/>
    <w:rsid w:val="00A8599E"/>
    <w:rsid w:val="00A868E5"/>
    <w:rsid w:val="00A917E8"/>
    <w:rsid w:val="00A9297D"/>
    <w:rsid w:val="00A92EB1"/>
    <w:rsid w:val="00A93318"/>
    <w:rsid w:val="00A9496C"/>
    <w:rsid w:val="00A9645E"/>
    <w:rsid w:val="00AA30D1"/>
    <w:rsid w:val="00AA4772"/>
    <w:rsid w:val="00AB0278"/>
    <w:rsid w:val="00AB1EC1"/>
    <w:rsid w:val="00AB30E8"/>
    <w:rsid w:val="00AC1FCB"/>
    <w:rsid w:val="00AC3342"/>
    <w:rsid w:val="00AC3C6A"/>
    <w:rsid w:val="00AC469D"/>
    <w:rsid w:val="00AC5FC7"/>
    <w:rsid w:val="00AC6136"/>
    <w:rsid w:val="00AD0005"/>
    <w:rsid w:val="00AD0E3A"/>
    <w:rsid w:val="00AD0E6B"/>
    <w:rsid w:val="00AD5EDC"/>
    <w:rsid w:val="00AD77FD"/>
    <w:rsid w:val="00AE0E35"/>
    <w:rsid w:val="00AE5762"/>
    <w:rsid w:val="00AE68A6"/>
    <w:rsid w:val="00AF1DEC"/>
    <w:rsid w:val="00AF4BCE"/>
    <w:rsid w:val="00B01724"/>
    <w:rsid w:val="00B05419"/>
    <w:rsid w:val="00B05998"/>
    <w:rsid w:val="00B06F09"/>
    <w:rsid w:val="00B07589"/>
    <w:rsid w:val="00B07F01"/>
    <w:rsid w:val="00B1301F"/>
    <w:rsid w:val="00B17F7C"/>
    <w:rsid w:val="00B20F1A"/>
    <w:rsid w:val="00B21AFE"/>
    <w:rsid w:val="00B2666B"/>
    <w:rsid w:val="00B30642"/>
    <w:rsid w:val="00B30F53"/>
    <w:rsid w:val="00B31980"/>
    <w:rsid w:val="00B3292B"/>
    <w:rsid w:val="00B46E70"/>
    <w:rsid w:val="00B515FD"/>
    <w:rsid w:val="00B533C1"/>
    <w:rsid w:val="00B56C0B"/>
    <w:rsid w:val="00B57076"/>
    <w:rsid w:val="00B64668"/>
    <w:rsid w:val="00B64981"/>
    <w:rsid w:val="00B64E0B"/>
    <w:rsid w:val="00B7243E"/>
    <w:rsid w:val="00B77C48"/>
    <w:rsid w:val="00B77DEC"/>
    <w:rsid w:val="00B82996"/>
    <w:rsid w:val="00B84BD0"/>
    <w:rsid w:val="00B87DBC"/>
    <w:rsid w:val="00B926E9"/>
    <w:rsid w:val="00B9307D"/>
    <w:rsid w:val="00B93D68"/>
    <w:rsid w:val="00B94110"/>
    <w:rsid w:val="00B945FA"/>
    <w:rsid w:val="00B95527"/>
    <w:rsid w:val="00BA00A2"/>
    <w:rsid w:val="00BA7340"/>
    <w:rsid w:val="00BA7BE5"/>
    <w:rsid w:val="00BC2FA4"/>
    <w:rsid w:val="00BC4C4D"/>
    <w:rsid w:val="00BC562C"/>
    <w:rsid w:val="00BC6260"/>
    <w:rsid w:val="00BC626B"/>
    <w:rsid w:val="00BD1893"/>
    <w:rsid w:val="00BD28A7"/>
    <w:rsid w:val="00BD400E"/>
    <w:rsid w:val="00BD5C36"/>
    <w:rsid w:val="00BD631B"/>
    <w:rsid w:val="00BD7E89"/>
    <w:rsid w:val="00BE0075"/>
    <w:rsid w:val="00BE30F1"/>
    <w:rsid w:val="00BE36BF"/>
    <w:rsid w:val="00BE6894"/>
    <w:rsid w:val="00BF07CD"/>
    <w:rsid w:val="00BF08B1"/>
    <w:rsid w:val="00BF0E72"/>
    <w:rsid w:val="00BF3ED7"/>
    <w:rsid w:val="00BF4EDD"/>
    <w:rsid w:val="00BF55E0"/>
    <w:rsid w:val="00BF5F9F"/>
    <w:rsid w:val="00BF7C8E"/>
    <w:rsid w:val="00C036ED"/>
    <w:rsid w:val="00C03BE8"/>
    <w:rsid w:val="00C042AB"/>
    <w:rsid w:val="00C0430B"/>
    <w:rsid w:val="00C0547F"/>
    <w:rsid w:val="00C1040C"/>
    <w:rsid w:val="00C125D9"/>
    <w:rsid w:val="00C13730"/>
    <w:rsid w:val="00C1391B"/>
    <w:rsid w:val="00C249F5"/>
    <w:rsid w:val="00C27AD3"/>
    <w:rsid w:val="00C27CA9"/>
    <w:rsid w:val="00C31355"/>
    <w:rsid w:val="00C31F7D"/>
    <w:rsid w:val="00C3544A"/>
    <w:rsid w:val="00C35C09"/>
    <w:rsid w:val="00C405B6"/>
    <w:rsid w:val="00C44F99"/>
    <w:rsid w:val="00C4794A"/>
    <w:rsid w:val="00C52603"/>
    <w:rsid w:val="00C5341C"/>
    <w:rsid w:val="00C565DA"/>
    <w:rsid w:val="00C56AB0"/>
    <w:rsid w:val="00C62552"/>
    <w:rsid w:val="00C65B2A"/>
    <w:rsid w:val="00C66622"/>
    <w:rsid w:val="00C6693D"/>
    <w:rsid w:val="00C73D71"/>
    <w:rsid w:val="00C76627"/>
    <w:rsid w:val="00C80CA5"/>
    <w:rsid w:val="00C835A5"/>
    <w:rsid w:val="00C840A7"/>
    <w:rsid w:val="00C843E9"/>
    <w:rsid w:val="00C90915"/>
    <w:rsid w:val="00C953E4"/>
    <w:rsid w:val="00CA0641"/>
    <w:rsid w:val="00CA13B3"/>
    <w:rsid w:val="00CA220C"/>
    <w:rsid w:val="00CA5581"/>
    <w:rsid w:val="00CB148E"/>
    <w:rsid w:val="00CB5C85"/>
    <w:rsid w:val="00CC00F3"/>
    <w:rsid w:val="00CC1E91"/>
    <w:rsid w:val="00CC36C4"/>
    <w:rsid w:val="00CC397F"/>
    <w:rsid w:val="00CC414A"/>
    <w:rsid w:val="00CD2A0A"/>
    <w:rsid w:val="00CD4153"/>
    <w:rsid w:val="00CD47B6"/>
    <w:rsid w:val="00CD6EC2"/>
    <w:rsid w:val="00CE1405"/>
    <w:rsid w:val="00CE4FBC"/>
    <w:rsid w:val="00CE5F30"/>
    <w:rsid w:val="00CE5F6A"/>
    <w:rsid w:val="00CE75B7"/>
    <w:rsid w:val="00CF135C"/>
    <w:rsid w:val="00CF5BA5"/>
    <w:rsid w:val="00CF6F2A"/>
    <w:rsid w:val="00D01C81"/>
    <w:rsid w:val="00D03AD2"/>
    <w:rsid w:val="00D0644B"/>
    <w:rsid w:val="00D10B5E"/>
    <w:rsid w:val="00D113FF"/>
    <w:rsid w:val="00D13319"/>
    <w:rsid w:val="00D15A74"/>
    <w:rsid w:val="00D201D7"/>
    <w:rsid w:val="00D23B77"/>
    <w:rsid w:val="00D243E3"/>
    <w:rsid w:val="00D33554"/>
    <w:rsid w:val="00D36DFE"/>
    <w:rsid w:val="00D411F5"/>
    <w:rsid w:val="00D51775"/>
    <w:rsid w:val="00D5457D"/>
    <w:rsid w:val="00D56284"/>
    <w:rsid w:val="00D60468"/>
    <w:rsid w:val="00D61A3A"/>
    <w:rsid w:val="00D74DD3"/>
    <w:rsid w:val="00D75310"/>
    <w:rsid w:val="00D76A2A"/>
    <w:rsid w:val="00D82DF4"/>
    <w:rsid w:val="00D861C8"/>
    <w:rsid w:val="00D94EB8"/>
    <w:rsid w:val="00D97F20"/>
    <w:rsid w:val="00DA23A3"/>
    <w:rsid w:val="00DA2DFB"/>
    <w:rsid w:val="00DA3FEC"/>
    <w:rsid w:val="00DA4C26"/>
    <w:rsid w:val="00DA4F19"/>
    <w:rsid w:val="00DB5C07"/>
    <w:rsid w:val="00DB7B70"/>
    <w:rsid w:val="00DB7CE9"/>
    <w:rsid w:val="00DC333F"/>
    <w:rsid w:val="00DC6EBF"/>
    <w:rsid w:val="00DC76A1"/>
    <w:rsid w:val="00DD08F6"/>
    <w:rsid w:val="00DD61B3"/>
    <w:rsid w:val="00DD65BD"/>
    <w:rsid w:val="00DE047E"/>
    <w:rsid w:val="00DE16E2"/>
    <w:rsid w:val="00DE45E2"/>
    <w:rsid w:val="00DE53E2"/>
    <w:rsid w:val="00DE60B2"/>
    <w:rsid w:val="00DE67ED"/>
    <w:rsid w:val="00DF01F6"/>
    <w:rsid w:val="00DF1344"/>
    <w:rsid w:val="00DF265C"/>
    <w:rsid w:val="00DF3318"/>
    <w:rsid w:val="00DF59D8"/>
    <w:rsid w:val="00DF60E2"/>
    <w:rsid w:val="00DF68FB"/>
    <w:rsid w:val="00E001FB"/>
    <w:rsid w:val="00E04224"/>
    <w:rsid w:val="00E05F7B"/>
    <w:rsid w:val="00E07B4E"/>
    <w:rsid w:val="00E10504"/>
    <w:rsid w:val="00E13605"/>
    <w:rsid w:val="00E159C4"/>
    <w:rsid w:val="00E15F3A"/>
    <w:rsid w:val="00E16D73"/>
    <w:rsid w:val="00E209E4"/>
    <w:rsid w:val="00E20DB7"/>
    <w:rsid w:val="00E23317"/>
    <w:rsid w:val="00E2771C"/>
    <w:rsid w:val="00E3120D"/>
    <w:rsid w:val="00E328F0"/>
    <w:rsid w:val="00E33C5F"/>
    <w:rsid w:val="00E3619C"/>
    <w:rsid w:val="00E435A9"/>
    <w:rsid w:val="00E44015"/>
    <w:rsid w:val="00E441C3"/>
    <w:rsid w:val="00E4476F"/>
    <w:rsid w:val="00E4482A"/>
    <w:rsid w:val="00E464E1"/>
    <w:rsid w:val="00E4785D"/>
    <w:rsid w:val="00E63C12"/>
    <w:rsid w:val="00E74BBA"/>
    <w:rsid w:val="00E76074"/>
    <w:rsid w:val="00E76E93"/>
    <w:rsid w:val="00E771AB"/>
    <w:rsid w:val="00E8103C"/>
    <w:rsid w:val="00E81C0B"/>
    <w:rsid w:val="00E85295"/>
    <w:rsid w:val="00E901F6"/>
    <w:rsid w:val="00E92E55"/>
    <w:rsid w:val="00E97650"/>
    <w:rsid w:val="00E97C12"/>
    <w:rsid w:val="00EA0270"/>
    <w:rsid w:val="00EA67CC"/>
    <w:rsid w:val="00EA6B8B"/>
    <w:rsid w:val="00EA70C8"/>
    <w:rsid w:val="00EB1C2B"/>
    <w:rsid w:val="00EB530E"/>
    <w:rsid w:val="00EB5CFB"/>
    <w:rsid w:val="00EC40F0"/>
    <w:rsid w:val="00EC60F7"/>
    <w:rsid w:val="00EC7C26"/>
    <w:rsid w:val="00ED1B25"/>
    <w:rsid w:val="00ED1C9B"/>
    <w:rsid w:val="00ED1CC4"/>
    <w:rsid w:val="00EE1D3E"/>
    <w:rsid w:val="00EE1DB6"/>
    <w:rsid w:val="00EE4E61"/>
    <w:rsid w:val="00EF3441"/>
    <w:rsid w:val="00EF3D43"/>
    <w:rsid w:val="00EF428D"/>
    <w:rsid w:val="00F00C85"/>
    <w:rsid w:val="00F0144F"/>
    <w:rsid w:val="00F02E4F"/>
    <w:rsid w:val="00F035B5"/>
    <w:rsid w:val="00F03754"/>
    <w:rsid w:val="00F057F7"/>
    <w:rsid w:val="00F069EC"/>
    <w:rsid w:val="00F06E22"/>
    <w:rsid w:val="00F16095"/>
    <w:rsid w:val="00F1684C"/>
    <w:rsid w:val="00F16DB4"/>
    <w:rsid w:val="00F215E3"/>
    <w:rsid w:val="00F218F2"/>
    <w:rsid w:val="00F23541"/>
    <w:rsid w:val="00F23BA0"/>
    <w:rsid w:val="00F2513D"/>
    <w:rsid w:val="00F25BEF"/>
    <w:rsid w:val="00F27487"/>
    <w:rsid w:val="00F27532"/>
    <w:rsid w:val="00F304DE"/>
    <w:rsid w:val="00F3511C"/>
    <w:rsid w:val="00F40ACE"/>
    <w:rsid w:val="00F4266B"/>
    <w:rsid w:val="00F428D7"/>
    <w:rsid w:val="00F42A96"/>
    <w:rsid w:val="00F45788"/>
    <w:rsid w:val="00F46E63"/>
    <w:rsid w:val="00F502A0"/>
    <w:rsid w:val="00F51C50"/>
    <w:rsid w:val="00F52D1B"/>
    <w:rsid w:val="00F547C8"/>
    <w:rsid w:val="00F54DF8"/>
    <w:rsid w:val="00F55913"/>
    <w:rsid w:val="00F60221"/>
    <w:rsid w:val="00F603CC"/>
    <w:rsid w:val="00F6720F"/>
    <w:rsid w:val="00F7401A"/>
    <w:rsid w:val="00F778CF"/>
    <w:rsid w:val="00F803D6"/>
    <w:rsid w:val="00F80F48"/>
    <w:rsid w:val="00F80F87"/>
    <w:rsid w:val="00F84DF3"/>
    <w:rsid w:val="00F852D5"/>
    <w:rsid w:val="00F8769D"/>
    <w:rsid w:val="00F87B55"/>
    <w:rsid w:val="00F91085"/>
    <w:rsid w:val="00F91A97"/>
    <w:rsid w:val="00F9302F"/>
    <w:rsid w:val="00F95355"/>
    <w:rsid w:val="00F965BC"/>
    <w:rsid w:val="00F978C1"/>
    <w:rsid w:val="00FA1381"/>
    <w:rsid w:val="00FA172F"/>
    <w:rsid w:val="00FA4430"/>
    <w:rsid w:val="00FA4A17"/>
    <w:rsid w:val="00FA4F9D"/>
    <w:rsid w:val="00FB5737"/>
    <w:rsid w:val="00FC0A0F"/>
    <w:rsid w:val="00FC12E5"/>
    <w:rsid w:val="00FC2069"/>
    <w:rsid w:val="00FC2B74"/>
    <w:rsid w:val="00FC56ED"/>
    <w:rsid w:val="00FD0898"/>
    <w:rsid w:val="00FD7012"/>
    <w:rsid w:val="00FE1580"/>
    <w:rsid w:val="00FE1D31"/>
    <w:rsid w:val="00FE4DD5"/>
    <w:rsid w:val="00FE4E92"/>
    <w:rsid w:val="00FE6C78"/>
    <w:rsid w:val="00FE7F71"/>
    <w:rsid w:val="00FE7FE0"/>
    <w:rsid w:val="00FF0198"/>
    <w:rsid w:val="00FF148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576c08,#938379,#963"/>
    </o:shapedefaults>
    <o:shapelayout v:ext="edit">
      <o:idmap v:ext="edit" data="1"/>
    </o:shapelayout>
  </w:shapeDefaults>
  <w:decimalSymbol w:val="."/>
  <w:listSeparator w:val=","/>
  <w14:docId w14:val="4B532827"/>
  <w15:docId w15:val="{A0A5B05D-74DC-48A8-ABEC-4A329C3C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="MS Gothic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0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691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qFormat/>
    <w:rsid w:val="00670691"/>
    <w:pPr>
      <w:outlineLvl w:val="0"/>
    </w:pPr>
    <w:rPr>
      <w:bCs/>
      <w:color w:val="38ABED"/>
      <w:sz w:val="56"/>
      <w:szCs w:val="32"/>
    </w:rPr>
  </w:style>
  <w:style w:type="paragraph" w:styleId="Heading2">
    <w:name w:val="heading 2"/>
    <w:basedOn w:val="Normal"/>
    <w:link w:val="Heading2Char"/>
    <w:qFormat/>
    <w:rsid w:val="00670691"/>
    <w:pPr>
      <w:outlineLvl w:val="1"/>
    </w:pPr>
    <w:rPr>
      <w:bCs/>
      <w:color w:val="38ABED"/>
      <w:sz w:val="36"/>
      <w:szCs w:val="26"/>
    </w:rPr>
  </w:style>
  <w:style w:type="paragraph" w:styleId="Heading3">
    <w:name w:val="heading 3"/>
    <w:basedOn w:val="Normal"/>
    <w:link w:val="Heading3Char"/>
    <w:qFormat/>
    <w:rsid w:val="00670691"/>
    <w:pPr>
      <w:spacing w:line="264" w:lineRule="auto"/>
      <w:outlineLvl w:val="2"/>
    </w:pPr>
    <w:rPr>
      <w:bCs/>
      <w:color w:val="404040"/>
      <w:sz w:val="28"/>
    </w:rPr>
  </w:style>
  <w:style w:type="paragraph" w:styleId="Heading4">
    <w:name w:val="heading 4"/>
    <w:basedOn w:val="Normal"/>
    <w:link w:val="Heading4Char"/>
    <w:qFormat/>
    <w:rsid w:val="00670691"/>
    <w:pPr>
      <w:outlineLvl w:val="3"/>
    </w:pPr>
    <w:rPr>
      <w:b/>
      <w:bCs/>
      <w:iCs/>
      <w:color w:val="1B3861"/>
      <w:sz w:val="28"/>
    </w:rPr>
  </w:style>
  <w:style w:type="paragraph" w:styleId="Heading5">
    <w:name w:val="heading 5"/>
    <w:basedOn w:val="Normal"/>
    <w:link w:val="Heading5Char"/>
    <w:qFormat/>
    <w:rsid w:val="00670691"/>
    <w:pPr>
      <w:outlineLvl w:val="4"/>
    </w:pPr>
    <w:rPr>
      <w:color w:val="1286C9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5304"/>
    <w:rPr>
      <w:b/>
      <w:color w:val="38ABED"/>
      <w:sz w:val="22"/>
    </w:rPr>
  </w:style>
  <w:style w:type="character" w:customStyle="1" w:styleId="HeaderChar">
    <w:name w:val="Header Char"/>
    <w:link w:val="Header"/>
    <w:uiPriority w:val="99"/>
    <w:rsid w:val="00045304"/>
    <w:rPr>
      <w:b/>
      <w:color w:val="38ABED"/>
      <w:sz w:val="22"/>
    </w:rPr>
  </w:style>
  <w:style w:type="paragraph" w:styleId="Footer">
    <w:name w:val="footer"/>
    <w:basedOn w:val="Normal"/>
    <w:link w:val="FooterChar"/>
    <w:uiPriority w:val="99"/>
    <w:unhideWhenUsed/>
    <w:rsid w:val="00045304"/>
    <w:rPr>
      <w:b/>
      <w:color w:val="38ABED"/>
      <w:sz w:val="22"/>
    </w:rPr>
  </w:style>
  <w:style w:type="character" w:customStyle="1" w:styleId="FooterChar">
    <w:name w:val="Footer Char"/>
    <w:link w:val="Footer"/>
    <w:uiPriority w:val="99"/>
    <w:rsid w:val="00045304"/>
    <w:rPr>
      <w:b/>
      <w:color w:val="38ABED"/>
      <w:sz w:val="22"/>
    </w:rPr>
  </w:style>
  <w:style w:type="paragraph" w:customStyle="1" w:styleId="Attribution">
    <w:name w:val="Attribution"/>
    <w:basedOn w:val="Normal"/>
    <w:qFormat/>
    <w:rsid w:val="00670691"/>
    <w:pPr>
      <w:jc w:val="right"/>
    </w:pPr>
    <w:rPr>
      <w:i/>
      <w:color w:val="FFFFFF"/>
    </w:rPr>
  </w:style>
  <w:style w:type="paragraph" w:customStyle="1" w:styleId="Header-Right">
    <w:name w:val="Header - Right"/>
    <w:basedOn w:val="Header"/>
    <w:link w:val="Header-RightChar"/>
    <w:qFormat/>
    <w:rsid w:val="00045304"/>
    <w:pPr>
      <w:jc w:val="right"/>
    </w:pPr>
  </w:style>
  <w:style w:type="character" w:customStyle="1" w:styleId="Header-RightChar">
    <w:name w:val="Header - Right Char"/>
    <w:link w:val="Header-Right"/>
    <w:rsid w:val="00045304"/>
    <w:rPr>
      <w:b/>
      <w:color w:val="38ABED"/>
      <w:sz w:val="22"/>
    </w:rPr>
  </w:style>
  <w:style w:type="paragraph" w:customStyle="1" w:styleId="BlockHeading">
    <w:name w:val="Block Heading"/>
    <w:basedOn w:val="Normal"/>
    <w:qFormat/>
    <w:rsid w:val="00670691"/>
    <w:rPr>
      <w:color w:val="FFFFFF"/>
      <w:sz w:val="40"/>
    </w:rPr>
  </w:style>
  <w:style w:type="paragraph" w:styleId="BlockText">
    <w:name w:val="Block Text"/>
    <w:basedOn w:val="Normal"/>
    <w:rsid w:val="00670691"/>
    <w:rPr>
      <w:iCs/>
      <w:color w:val="FFFFFF"/>
    </w:rPr>
  </w:style>
  <w:style w:type="paragraph" w:styleId="BodyText">
    <w:name w:val="Body Text"/>
    <w:basedOn w:val="Normal"/>
    <w:link w:val="BodyTextChar"/>
    <w:uiPriority w:val="99"/>
    <w:unhideWhenUsed/>
    <w:rsid w:val="006C205D"/>
    <w:pPr>
      <w:spacing w:after="200" w:line="264" w:lineRule="auto"/>
    </w:pPr>
    <w:rPr>
      <w:color w:val="595959"/>
      <w:sz w:val="20"/>
    </w:rPr>
  </w:style>
  <w:style w:type="character" w:customStyle="1" w:styleId="BodyTextChar">
    <w:name w:val="Body Text Char"/>
    <w:link w:val="BodyText"/>
    <w:uiPriority w:val="99"/>
    <w:rsid w:val="006C205D"/>
    <w:rPr>
      <w:color w:val="595959"/>
      <w:sz w:val="20"/>
    </w:rPr>
  </w:style>
  <w:style w:type="paragraph" w:styleId="BodyText2">
    <w:name w:val="Body Text 2"/>
    <w:basedOn w:val="Normal"/>
    <w:link w:val="BodyText2Char"/>
    <w:rsid w:val="00670691"/>
    <w:pPr>
      <w:spacing w:after="120" w:line="264" w:lineRule="auto"/>
    </w:pPr>
    <w:rPr>
      <w:color w:val="FFFFFF"/>
      <w:sz w:val="20"/>
    </w:rPr>
  </w:style>
  <w:style w:type="character" w:customStyle="1" w:styleId="BodyText2Char">
    <w:name w:val="Body Text 2 Char"/>
    <w:link w:val="BodyText2"/>
    <w:rsid w:val="00670691"/>
    <w:rPr>
      <w:color w:val="FFFFFF"/>
      <w:sz w:val="20"/>
    </w:rPr>
  </w:style>
  <w:style w:type="paragraph" w:styleId="BodyText3">
    <w:name w:val="Body Text 3"/>
    <w:basedOn w:val="Normal"/>
    <w:link w:val="BodyText3Char"/>
    <w:rsid w:val="00670691"/>
    <w:pPr>
      <w:spacing w:after="120"/>
    </w:pPr>
    <w:rPr>
      <w:color w:val="38ABED"/>
      <w:sz w:val="20"/>
      <w:szCs w:val="16"/>
    </w:rPr>
  </w:style>
  <w:style w:type="character" w:customStyle="1" w:styleId="BodyText3Char">
    <w:name w:val="Body Text 3 Char"/>
    <w:link w:val="BodyText3"/>
    <w:rsid w:val="00670691"/>
    <w:rPr>
      <w:color w:val="38ABED"/>
      <w:sz w:val="20"/>
      <w:szCs w:val="16"/>
    </w:rPr>
  </w:style>
  <w:style w:type="paragraph" w:styleId="Caption">
    <w:name w:val="caption"/>
    <w:basedOn w:val="Normal"/>
    <w:qFormat/>
    <w:rsid w:val="00670691"/>
    <w:pPr>
      <w:jc w:val="center"/>
    </w:pPr>
    <w:rPr>
      <w:bCs/>
      <w:i/>
      <w:color w:val="D6EEFB"/>
      <w:sz w:val="28"/>
      <w:szCs w:val="18"/>
    </w:rPr>
  </w:style>
  <w:style w:type="paragraph" w:styleId="Closing">
    <w:name w:val="Closing"/>
    <w:basedOn w:val="Normal"/>
    <w:link w:val="ClosingChar"/>
    <w:semiHidden/>
    <w:unhideWhenUsed/>
    <w:rsid w:val="00670691"/>
    <w:pPr>
      <w:spacing w:line="1960" w:lineRule="exact"/>
    </w:pPr>
    <w:rPr>
      <w:color w:val="FFFFFF"/>
      <w:sz w:val="192"/>
    </w:rPr>
  </w:style>
  <w:style w:type="character" w:customStyle="1" w:styleId="ClosingChar">
    <w:name w:val="Closing Char"/>
    <w:link w:val="Closing"/>
    <w:semiHidden/>
    <w:rsid w:val="00670691"/>
    <w:rPr>
      <w:color w:val="FFFFFF"/>
      <w:sz w:val="192"/>
    </w:rPr>
  </w:style>
  <w:style w:type="paragraph" w:styleId="Date">
    <w:name w:val="Date"/>
    <w:basedOn w:val="Normal"/>
    <w:link w:val="DateChar"/>
    <w:unhideWhenUsed/>
    <w:rsid w:val="00670691"/>
    <w:pPr>
      <w:jc w:val="right"/>
    </w:pPr>
    <w:rPr>
      <w:b/>
      <w:color w:val="FFFFFF"/>
      <w:sz w:val="22"/>
    </w:rPr>
  </w:style>
  <w:style w:type="character" w:customStyle="1" w:styleId="DateChar">
    <w:name w:val="Date Char"/>
    <w:link w:val="Date"/>
    <w:rsid w:val="00670691"/>
    <w:rPr>
      <w:b/>
      <w:color w:val="FFFFFF"/>
      <w:sz w:val="22"/>
    </w:rPr>
  </w:style>
  <w:style w:type="character" w:customStyle="1" w:styleId="Heading1Char">
    <w:name w:val="Heading 1 Char"/>
    <w:link w:val="Heading1"/>
    <w:rsid w:val="00670691"/>
    <w:rPr>
      <w:rFonts w:ascii="Trebuchet MS" w:eastAsia="MS Gothic" w:hAnsi="Trebuchet MS" w:cs="Times New Roman"/>
      <w:bCs/>
      <w:color w:val="38ABED"/>
      <w:sz w:val="56"/>
      <w:szCs w:val="32"/>
    </w:rPr>
  </w:style>
  <w:style w:type="character" w:customStyle="1" w:styleId="Heading2Char">
    <w:name w:val="Heading 2 Char"/>
    <w:link w:val="Heading2"/>
    <w:rsid w:val="00670691"/>
    <w:rPr>
      <w:rFonts w:ascii="Trebuchet MS" w:eastAsia="MS Gothic" w:hAnsi="Trebuchet MS" w:cs="Times New Roman"/>
      <w:bCs/>
      <w:color w:val="38ABED"/>
      <w:sz w:val="36"/>
      <w:szCs w:val="26"/>
    </w:rPr>
  </w:style>
  <w:style w:type="character" w:customStyle="1" w:styleId="Heading3Char">
    <w:name w:val="Heading 3 Char"/>
    <w:link w:val="Heading3"/>
    <w:rsid w:val="00670691"/>
    <w:rPr>
      <w:rFonts w:ascii="Trebuchet MS" w:eastAsia="MS Gothic" w:hAnsi="Trebuchet MS" w:cs="Times New Roman"/>
      <w:bCs/>
      <w:color w:val="404040"/>
      <w:sz w:val="28"/>
    </w:rPr>
  </w:style>
  <w:style w:type="character" w:customStyle="1" w:styleId="Heading4Char">
    <w:name w:val="Heading 4 Char"/>
    <w:link w:val="Heading4"/>
    <w:rsid w:val="00670691"/>
    <w:rPr>
      <w:rFonts w:ascii="Trebuchet MS" w:eastAsia="MS Gothic" w:hAnsi="Trebuchet MS" w:cs="Times New Roman"/>
      <w:b/>
      <w:bCs/>
      <w:iCs/>
      <w:color w:val="1B3861"/>
      <w:sz w:val="28"/>
    </w:rPr>
  </w:style>
  <w:style w:type="character" w:customStyle="1" w:styleId="Heading5Char">
    <w:name w:val="Heading 5 Char"/>
    <w:link w:val="Heading5"/>
    <w:rsid w:val="00670691"/>
    <w:rPr>
      <w:rFonts w:ascii="Trebuchet MS" w:eastAsia="MS Gothic" w:hAnsi="Trebuchet MS" w:cs="Times New Roman"/>
      <w:color w:val="1286C9"/>
      <w:sz w:val="20"/>
    </w:rPr>
  </w:style>
  <w:style w:type="paragraph" w:customStyle="1" w:styleId="Recipient">
    <w:name w:val="Recipient"/>
    <w:basedOn w:val="Normal"/>
    <w:link w:val="RecipientChar"/>
    <w:qFormat/>
    <w:rsid w:val="00670691"/>
    <w:rPr>
      <w:b/>
      <w:color w:val="1B3861"/>
      <w:sz w:val="28"/>
    </w:rPr>
  </w:style>
  <w:style w:type="paragraph" w:customStyle="1" w:styleId="Organization">
    <w:name w:val="Organization"/>
    <w:basedOn w:val="Recipient"/>
    <w:link w:val="OrganizationChar"/>
    <w:qFormat/>
    <w:rsid w:val="00670691"/>
    <w:rPr>
      <w:b w:val="0"/>
      <w:color w:val="38ABED"/>
    </w:rPr>
  </w:style>
  <w:style w:type="paragraph" w:customStyle="1" w:styleId="Page">
    <w:name w:val="Page"/>
    <w:basedOn w:val="Normal"/>
    <w:qFormat/>
    <w:rsid w:val="00670691"/>
    <w:pPr>
      <w:numPr>
        <w:ilvl w:val="1"/>
      </w:numPr>
      <w:jc w:val="right"/>
    </w:pPr>
    <w:rPr>
      <w:b/>
      <w:iCs/>
      <w:color w:val="FFFFFF"/>
      <w:sz w:val="20"/>
    </w:rPr>
  </w:style>
  <w:style w:type="paragraph" w:customStyle="1" w:styleId="ColorfulGrid-Accent11">
    <w:name w:val="Colorful Grid - Accent 11"/>
    <w:basedOn w:val="Normal"/>
    <w:link w:val="ColorfulGrid-Accent1Char"/>
    <w:qFormat/>
    <w:rsid w:val="00670691"/>
    <w:pPr>
      <w:jc w:val="right"/>
    </w:pPr>
    <w:rPr>
      <w:color w:val="FFFFFF"/>
      <w:sz w:val="36"/>
    </w:rPr>
  </w:style>
  <w:style w:type="character" w:customStyle="1" w:styleId="ColorfulGrid-Accent1Char">
    <w:name w:val="Colorful Grid - Accent 1 Char"/>
    <w:link w:val="ColorfulGrid-Accent11"/>
    <w:rsid w:val="00670691"/>
    <w:rPr>
      <w:color w:val="FFFFFF"/>
      <w:sz w:val="36"/>
    </w:rPr>
  </w:style>
  <w:style w:type="paragraph" w:styleId="Subtitle">
    <w:name w:val="Subtitle"/>
    <w:basedOn w:val="Normal"/>
    <w:link w:val="SubtitleChar"/>
    <w:qFormat/>
    <w:rsid w:val="00670691"/>
    <w:pPr>
      <w:numPr>
        <w:ilvl w:val="1"/>
      </w:numPr>
    </w:pPr>
    <w:rPr>
      <w:b/>
      <w:iCs/>
      <w:color w:val="FFFFFF"/>
      <w:sz w:val="22"/>
    </w:rPr>
  </w:style>
  <w:style w:type="character" w:customStyle="1" w:styleId="SubtitleChar">
    <w:name w:val="Subtitle Char"/>
    <w:link w:val="Subtitle"/>
    <w:rsid w:val="00670691"/>
    <w:rPr>
      <w:rFonts w:ascii="Trebuchet MS" w:eastAsia="MS Gothic" w:hAnsi="Trebuchet MS" w:cs="Times New Roman"/>
      <w:b/>
      <w:iCs/>
      <w:color w:val="FFFFFF"/>
      <w:sz w:val="22"/>
    </w:rPr>
  </w:style>
  <w:style w:type="paragraph" w:customStyle="1" w:styleId="Tagline">
    <w:name w:val="Tagline"/>
    <w:basedOn w:val="Normal"/>
    <w:qFormat/>
    <w:rsid w:val="00670691"/>
    <w:pPr>
      <w:spacing w:line="300" w:lineRule="auto"/>
      <w:jc w:val="center"/>
    </w:pPr>
    <w:rPr>
      <w:i/>
      <w:color w:val="1286C9"/>
      <w:sz w:val="18"/>
    </w:rPr>
  </w:style>
  <w:style w:type="paragraph" w:styleId="Title">
    <w:name w:val="Title"/>
    <w:basedOn w:val="Normal"/>
    <w:link w:val="TitleChar"/>
    <w:qFormat/>
    <w:rsid w:val="00670691"/>
    <w:pPr>
      <w:jc w:val="center"/>
    </w:pPr>
    <w:rPr>
      <w:color w:val="FFFFFF"/>
      <w:sz w:val="104"/>
      <w:szCs w:val="52"/>
    </w:rPr>
  </w:style>
  <w:style w:type="character" w:customStyle="1" w:styleId="TitleChar">
    <w:name w:val="Title Char"/>
    <w:link w:val="Title"/>
    <w:rsid w:val="00670691"/>
    <w:rPr>
      <w:rFonts w:ascii="Trebuchet MS" w:eastAsia="MS Gothic" w:hAnsi="Trebuchet MS" w:cs="Times New Roman"/>
      <w:color w:val="FFFFFF"/>
      <w:sz w:val="104"/>
      <w:szCs w:val="52"/>
    </w:rPr>
  </w:style>
  <w:style w:type="character" w:customStyle="1" w:styleId="OrganizationChar">
    <w:name w:val="Organization Char"/>
    <w:link w:val="Organization"/>
    <w:rsid w:val="00270AB9"/>
    <w:rPr>
      <w:color w:val="38ABED"/>
      <w:sz w:val="28"/>
    </w:rPr>
  </w:style>
  <w:style w:type="character" w:customStyle="1" w:styleId="RecipientChar">
    <w:name w:val="Recipient Char"/>
    <w:link w:val="Recipient"/>
    <w:rsid w:val="00270AB9"/>
    <w:rPr>
      <w:b/>
      <w:color w:val="1B3861"/>
      <w:sz w:val="28"/>
    </w:rPr>
  </w:style>
  <w:style w:type="character" w:styleId="Hyperlink">
    <w:name w:val="Hyperlink"/>
    <w:uiPriority w:val="99"/>
    <w:unhideWhenUsed/>
    <w:rsid w:val="00585C9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7076D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HTMLCite">
    <w:name w:val="HTML Cite"/>
    <w:uiPriority w:val="99"/>
    <w:semiHidden/>
    <w:unhideWhenUsed/>
    <w:rsid w:val="004B1BCD"/>
    <w:rPr>
      <w:i w:val="0"/>
      <w:iCs w:val="0"/>
      <w:color w:val="006D21"/>
    </w:rPr>
  </w:style>
  <w:style w:type="paragraph" w:customStyle="1" w:styleId="Default">
    <w:name w:val="Default"/>
    <w:rsid w:val="005312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146E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141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1ta">
    <w:name w:val="_1_t_a"/>
    <w:basedOn w:val="Normal"/>
    <w:rsid w:val="003C4BE2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table" w:styleId="TableGrid">
    <w:name w:val="Table Grid"/>
    <w:basedOn w:val="TableNormal"/>
    <w:uiPriority w:val="39"/>
    <w:rsid w:val="00420FE6"/>
    <w:rPr>
      <w:rFonts w:asciiTheme="minorHAnsi" w:eastAsiaTheme="minorHAnsi" w:hAnsiTheme="minorHAnsi" w:cs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0FE6"/>
    <w:rPr>
      <w:rFonts w:ascii="Calibri" w:eastAsia="Calibri" w:hAnsi="Calibri"/>
      <w:sz w:val="22"/>
      <w:szCs w:val="22"/>
      <w:lang w:eastAsia="en-US"/>
    </w:rPr>
  </w:style>
  <w:style w:type="character" w:customStyle="1" w:styleId="markd9n17duqj">
    <w:name w:val="markd9n17duqj"/>
    <w:basedOn w:val="DefaultParagraphFont"/>
    <w:rsid w:val="00206722"/>
  </w:style>
  <w:style w:type="character" w:styleId="UnresolvedMention">
    <w:name w:val="Unresolved Mention"/>
    <w:basedOn w:val="DefaultParagraphFont"/>
    <w:uiPriority w:val="99"/>
    <w:semiHidden/>
    <w:unhideWhenUsed/>
    <w:rsid w:val="000C1A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6E70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A56494"/>
    <w:rPr>
      <w:i/>
      <w:iCs/>
    </w:rPr>
  </w:style>
  <w:style w:type="character" w:customStyle="1" w:styleId="ql-font-patrickhand">
    <w:name w:val="ql-font-patrickhand"/>
    <w:basedOn w:val="DefaultParagraphFont"/>
    <w:rsid w:val="00007015"/>
  </w:style>
  <w:style w:type="character" w:styleId="Strong">
    <w:name w:val="Strong"/>
    <w:basedOn w:val="DefaultParagraphFont"/>
    <w:uiPriority w:val="22"/>
    <w:qFormat/>
    <w:rsid w:val="00052048"/>
    <w:rPr>
      <w:b/>
      <w:bCs/>
    </w:rPr>
  </w:style>
  <w:style w:type="character" w:customStyle="1" w:styleId="vkekvd">
    <w:name w:val="vkekvd"/>
    <w:basedOn w:val="DefaultParagraphFont"/>
    <w:rsid w:val="00296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4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1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82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677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44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422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6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151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66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62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02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099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09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1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8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89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00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0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6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2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2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40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0.png"/><Relationship Id="rId18" Type="http://schemas.openxmlformats.org/officeDocument/2006/relationships/hyperlink" Target="https://www.j2e.com/st-josephs-catholic-primary-school15/Mary/Absence+changes+letter.pdf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yperlink" Target="https://www.j2e.com/st-josephs-catholic-primary-school15/Mary/Absence+changes+letter.pdf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t.stack\Desktop\SPRING%202018\NEWSLETTERS\FRIDAY%20MARCH%2016th%202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FE5C1-29F2-41B6-ACC6-ACD64A17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FRIDAY MARCH 16th 2018</Template>
  <TotalTime>33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Stack, Juliet</dc:creator>
  <cp:lastModifiedBy>M MORT (St Josephs Catholic Primary School (Clydach))</cp:lastModifiedBy>
  <cp:revision>11</cp:revision>
  <cp:lastPrinted>2025-12-01T08:45:00Z</cp:lastPrinted>
  <dcterms:created xsi:type="dcterms:W3CDTF">2026-03-02T11:46:00Z</dcterms:created>
  <dcterms:modified xsi:type="dcterms:W3CDTF">2026-03-13T16:20:00Z</dcterms:modified>
</cp:coreProperties>
</file>