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2A6D7" w14:textId="097A8EAC" w:rsidR="00065E02" w:rsidRDefault="00CB5C85" w:rsidP="005209D3">
      <w:r w:rsidRPr="00CB5C85">
        <w:rPr>
          <w:noProof/>
        </w:rPr>
        <w:drawing>
          <wp:anchor distT="0" distB="0" distL="114300" distR="114300" simplePos="0" relativeHeight="251683840" behindDoc="0" locked="0" layoutInCell="1" allowOverlap="1" wp14:anchorId="160C2CB5" wp14:editId="4DC3CA27">
            <wp:simplePos x="0" y="0"/>
            <wp:positionH relativeFrom="column">
              <wp:posOffset>6057900</wp:posOffset>
            </wp:positionH>
            <wp:positionV relativeFrom="paragraph">
              <wp:posOffset>0</wp:posOffset>
            </wp:positionV>
            <wp:extent cx="913765" cy="593725"/>
            <wp:effectExtent l="0" t="0" r="635" b="0"/>
            <wp:wrapThrough wrapText="bothSides">
              <wp:wrapPolygon edited="0">
                <wp:start x="0" y="0"/>
                <wp:lineTo x="0" y="20791"/>
                <wp:lineTo x="21165" y="20791"/>
                <wp:lineTo x="21165" y="0"/>
                <wp:lineTo x="0" y="0"/>
              </wp:wrapPolygon>
            </wp:wrapThrough>
            <wp:docPr id="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01EE84D1-65DC-46F4-A748-AB8E57FCBE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01EE84D1-65DC-46F4-A748-AB8E57FCBE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0588" t="17262" r="20588" b="29459"/>
                    <a:stretch/>
                  </pic:blipFill>
                  <pic:spPr>
                    <a:xfrm>
                      <a:off x="0" y="0"/>
                      <a:ext cx="913765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0AFCD4" wp14:editId="03E81D29">
                <wp:simplePos x="0" y="0"/>
                <wp:positionH relativeFrom="page">
                  <wp:posOffset>1100667</wp:posOffset>
                </wp:positionH>
                <wp:positionV relativeFrom="page">
                  <wp:posOffset>414867</wp:posOffset>
                </wp:positionV>
                <wp:extent cx="5748866" cy="688340"/>
                <wp:effectExtent l="0" t="0" r="0" b="16510"/>
                <wp:wrapTight wrapText="bothSides">
                  <wp:wrapPolygon edited="0">
                    <wp:start x="143" y="0"/>
                    <wp:lineTo x="143" y="21520"/>
                    <wp:lineTo x="21330" y="21520"/>
                    <wp:lineTo x="21330" y="0"/>
                    <wp:lineTo x="143" y="0"/>
                  </wp:wrapPolygon>
                </wp:wrapTight>
                <wp:docPr id="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866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64044EE0" w14:textId="7FA809CC" w:rsidR="0074618F" w:rsidRPr="00AE0E35" w:rsidRDefault="005049F8" w:rsidP="0074618F">
                            <w:pPr>
                              <w:pStyle w:val="Title"/>
                              <w:rPr>
                                <w:sz w:val="52"/>
                              </w:rPr>
                            </w:pPr>
                            <w:bookmarkStart w:id="0" w:name="_Hlk214288273"/>
                            <w:bookmarkEnd w:id="0"/>
                            <w:r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>St. Joseph’s</w:t>
                            </w:r>
                            <w:r w:rsidR="00C843E9" w:rsidRPr="006E052F">
                              <w:rPr>
                                <w:b/>
                                <w:color w:val="auto"/>
                                <w:sz w:val="56"/>
                                <w:szCs w:val="56"/>
                              </w:rPr>
                              <w:t xml:space="preserve"> Primary School</w:t>
                            </w:r>
                            <w:r w:rsidR="00C405B6" w:rsidRPr="006E052F">
                              <w:rPr>
                                <w:color w:val="auto"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AFCD4"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margin-left:86.65pt;margin-top:32.65pt;width:452.65pt;height:54.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" filled="f" stroked="f">
                <v:textbox inset=",0,,0">
                  <w:txbxContent>
                    <w:p w14:paraId="64044EE0" w14:textId="7FA809CC" w:rsidR="0074618F" w:rsidRPr="00AE0E35" w:rsidRDefault="005049F8" w:rsidP="0074618F">
                      <w:pPr>
                        <w:pStyle w:val="Title"/>
                        <w:rPr>
                          <w:sz w:val="52"/>
                        </w:rPr>
                      </w:pPr>
                      <w:bookmarkStart w:id="1" w:name="_Hlk214288273"/>
                      <w:bookmarkEnd w:id="1"/>
                      <w:r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>St. Joseph’s</w:t>
                      </w:r>
                      <w:r w:rsidR="00C843E9" w:rsidRPr="006E052F">
                        <w:rPr>
                          <w:b/>
                          <w:color w:val="auto"/>
                          <w:sz w:val="56"/>
                          <w:szCs w:val="56"/>
                        </w:rPr>
                        <w:t xml:space="preserve"> Primary School</w:t>
                      </w:r>
                      <w:r w:rsidR="00C405B6" w:rsidRPr="006E052F">
                        <w:rPr>
                          <w:color w:val="auto"/>
                          <w:sz w:val="52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4D21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B5ED8E" wp14:editId="6F6D06DC">
                <wp:simplePos x="0" y="0"/>
                <wp:positionH relativeFrom="page">
                  <wp:posOffset>2171700</wp:posOffset>
                </wp:positionH>
                <wp:positionV relativeFrom="page">
                  <wp:posOffset>830580</wp:posOffset>
                </wp:positionV>
                <wp:extent cx="2796540" cy="457200"/>
                <wp:effectExtent l="0" t="0" r="3810" b="0"/>
                <wp:wrapTight wrapText="bothSides">
                  <wp:wrapPolygon edited="0">
                    <wp:start x="0" y="0"/>
                    <wp:lineTo x="0" y="20700"/>
                    <wp:lineTo x="21482" y="20700"/>
                    <wp:lineTo x="21482" y="0"/>
                    <wp:lineTo x="0" y="0"/>
                  </wp:wrapPolygon>
                </wp:wrapTight>
                <wp:docPr id="4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</a:extLst>
                      </wps:spPr>
                      <wps:txbx>
                        <w:txbxContent>
                          <w:p w14:paraId="4A855635" w14:textId="55A7A96E" w:rsidR="0074618F" w:rsidRPr="006E052F" w:rsidRDefault="00F42A96" w:rsidP="0074618F">
                            <w:pPr>
                              <w:pStyle w:val="Date"/>
                              <w:rPr>
                                <w:color w:val="auto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January </w:t>
                            </w:r>
                            <w:r w:rsidR="006F6A4D">
                              <w:rPr>
                                <w:color w:val="auto"/>
                                <w:sz w:val="40"/>
                                <w:szCs w:val="40"/>
                              </w:rPr>
                              <w:t>30</w:t>
                            </w:r>
                            <w:r w:rsidR="006F6A4D" w:rsidRPr="006F6A4D">
                              <w:rPr>
                                <w:color w:val="auto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6F6A4D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C562C">
                              <w:rPr>
                                <w:color w:val="auto"/>
                                <w:sz w:val="40"/>
                                <w:szCs w:val="40"/>
                              </w:rPr>
                              <w:t>2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>02</w:t>
                            </w:r>
                            <w:r>
                              <w:rPr>
                                <w:color w:val="auto"/>
                                <w:sz w:val="40"/>
                                <w:szCs w:val="40"/>
                              </w:rPr>
                              <w:t>6</w:t>
                            </w:r>
                            <w:r w:rsidR="004D219B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21441C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E62AD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047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F0164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85187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C03BA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74916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57BF2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502A0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843E9" w:rsidRPr="006E052F">
                              <w:rPr>
                                <w:color w:val="auto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5ED8E" id="Text Box 73" o:spid="_x0000_s1027" type="#_x0000_t202" style="position:absolute;margin-left:171pt;margin-top:65.4pt;width:220.2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" filled="f" stroked="f">
                <v:textbox inset="0,0,0,0">
                  <w:txbxContent>
                    <w:p w14:paraId="4A855635" w14:textId="55A7A96E" w:rsidR="0074618F" w:rsidRPr="006E052F" w:rsidRDefault="00F42A96" w:rsidP="0074618F">
                      <w:pPr>
                        <w:pStyle w:val="Date"/>
                        <w:rPr>
                          <w:color w:val="auto"/>
                          <w:sz w:val="40"/>
                          <w:szCs w:val="40"/>
                        </w:rPr>
                      </w:pPr>
                      <w:r>
                        <w:rPr>
                          <w:color w:val="auto"/>
                          <w:sz w:val="40"/>
                          <w:szCs w:val="40"/>
                        </w:rPr>
                        <w:t xml:space="preserve">January </w:t>
                      </w:r>
                      <w:r w:rsidR="006F6A4D">
                        <w:rPr>
                          <w:color w:val="auto"/>
                          <w:sz w:val="40"/>
                          <w:szCs w:val="40"/>
                        </w:rPr>
                        <w:t>30</w:t>
                      </w:r>
                      <w:r w:rsidR="006F6A4D" w:rsidRPr="006F6A4D">
                        <w:rPr>
                          <w:color w:val="auto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6F6A4D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BC562C">
                        <w:rPr>
                          <w:color w:val="auto"/>
                          <w:sz w:val="40"/>
                          <w:szCs w:val="40"/>
                        </w:rPr>
                        <w:t>2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>02</w:t>
                      </w:r>
                      <w:r>
                        <w:rPr>
                          <w:color w:val="auto"/>
                          <w:sz w:val="40"/>
                          <w:szCs w:val="40"/>
                        </w:rPr>
                        <w:t>6</w:t>
                      </w:r>
                      <w:r w:rsidR="004D219B">
                        <w:rPr>
                          <w:color w:val="auto"/>
                          <w:sz w:val="40"/>
                          <w:szCs w:val="40"/>
                        </w:rPr>
                        <w:t xml:space="preserve">     </w:t>
                      </w:r>
                      <w:r w:rsidR="0021441C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E62AD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A047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3F0164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585187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C03BA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974916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57BF2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F502A0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C843E9" w:rsidRPr="006E052F">
                        <w:rPr>
                          <w:color w:val="auto"/>
                          <w:sz w:val="40"/>
                          <w:szCs w:val="40"/>
                        </w:rPr>
                        <w:t xml:space="preserve">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4D219B" w:rsidRPr="00AF2BA1">
        <w:rPr>
          <w:noProof/>
        </w:rPr>
        <w:drawing>
          <wp:anchor distT="0" distB="0" distL="114300" distR="114300" simplePos="0" relativeHeight="251682816" behindDoc="0" locked="0" layoutInCell="1" allowOverlap="1" wp14:anchorId="195FF06E" wp14:editId="7C1993CD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716280" cy="716280"/>
            <wp:effectExtent l="0" t="0" r="7620" b="7620"/>
            <wp:wrapThrough wrapText="bothSides">
              <wp:wrapPolygon edited="0">
                <wp:start x="6319" y="0"/>
                <wp:lineTo x="0" y="2872"/>
                <wp:lineTo x="0" y="14936"/>
                <wp:lineTo x="1723" y="18383"/>
                <wp:lineTo x="5745" y="21255"/>
                <wp:lineTo x="6319" y="21255"/>
                <wp:lineTo x="14936" y="21255"/>
                <wp:lineTo x="15511" y="21255"/>
                <wp:lineTo x="19532" y="18383"/>
                <wp:lineTo x="21255" y="14936"/>
                <wp:lineTo x="21255" y="2872"/>
                <wp:lineTo x="14936" y="0"/>
                <wp:lineTo x="6319" y="0"/>
              </wp:wrapPolygon>
            </wp:wrapThrough>
            <wp:docPr id="13" name="Picture 13" descr="Mission Statement with Wel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ssion Statement with Wels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19B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68C0ED23" wp14:editId="22F2DB26">
            <wp:simplePos x="0" y="0"/>
            <wp:positionH relativeFrom="column">
              <wp:posOffset>525780</wp:posOffset>
            </wp:positionH>
            <wp:positionV relativeFrom="paragraph">
              <wp:posOffset>0</wp:posOffset>
            </wp:positionV>
            <wp:extent cx="662940" cy="662940"/>
            <wp:effectExtent l="0" t="0" r="3810" b="3810"/>
            <wp:wrapThrough wrapText="bothSides">
              <wp:wrapPolygon edited="0">
                <wp:start x="0" y="0"/>
                <wp:lineTo x="0" y="21103"/>
                <wp:lineTo x="21103" y="21103"/>
                <wp:lineTo x="21103" y="0"/>
                <wp:lineTo x="0" y="0"/>
              </wp:wrapPolygon>
            </wp:wrapThrough>
            <wp:docPr id="16" name="Picture 16" descr="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BAD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AC3"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3E411F3A" wp14:editId="6357BDCC">
                <wp:simplePos x="0" y="0"/>
                <wp:positionH relativeFrom="page">
                  <wp:posOffset>1028700</wp:posOffset>
                </wp:positionH>
                <wp:positionV relativeFrom="page">
                  <wp:posOffset>1574799</wp:posOffset>
                </wp:positionV>
                <wp:extent cx="57150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5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8F42B" id="Line 70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81pt,124pt" to="531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" strokecolor="white" strokeweight=".5pt">
                <v:shadow opacity="22938f" offset="0"/>
                <w10:wrap type="tight" anchorx="page" anchory="page"/>
              </v:line>
            </w:pict>
          </mc:Fallback>
        </mc:AlternateContent>
      </w:r>
      <w:r w:rsidR="009C720E">
        <w:rPr>
          <w:rFonts w:ascii="Arial" w:hAnsi="Arial" w:cs="Arial"/>
          <w:noProof/>
          <w:color w:val="FFFFFF"/>
          <w:sz w:val="20"/>
          <w:szCs w:val="20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819311F" wp14:editId="29BCA21B">
            <wp:simplePos x="0" y="0"/>
            <wp:positionH relativeFrom="column">
              <wp:posOffset>-6737847</wp:posOffset>
            </wp:positionH>
            <wp:positionV relativeFrom="paragraph">
              <wp:posOffset>178131</wp:posOffset>
            </wp:positionV>
            <wp:extent cx="969645" cy="969645"/>
            <wp:effectExtent l="0" t="0" r="1905" b="190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7439F" w14:textId="4D852F76" w:rsidR="00626454" w:rsidRDefault="00ED1CC4" w:rsidP="004169B8">
      <w:pPr>
        <w:pStyle w:val="Caption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CE9604" wp14:editId="37521FF8">
                <wp:simplePos x="0" y="0"/>
                <wp:positionH relativeFrom="margin">
                  <wp:posOffset>3810</wp:posOffset>
                </wp:positionH>
                <wp:positionV relativeFrom="paragraph">
                  <wp:posOffset>76200</wp:posOffset>
                </wp:positionV>
                <wp:extent cx="5295900" cy="1041400"/>
                <wp:effectExtent l="57150" t="38100" r="76200" b="101600"/>
                <wp:wrapNone/>
                <wp:docPr id="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95900" cy="1041400"/>
                        </a:xfrm>
                        <a:prstGeom prst="roundRect">
                          <a:avLst>
                            <a:gd name="adj" fmla="val 28704"/>
                          </a:avLst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DBFAD59" w14:textId="6AC524FF" w:rsidR="00626454" w:rsidRPr="002C2626" w:rsidRDefault="00626454" w:rsidP="0062645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School Attendance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9</w:t>
                            </w:r>
                            <w:r w:rsidR="00B30F5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6.7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%</w:t>
                            </w:r>
                          </w:p>
                          <w:p w14:paraId="4D69FDC8" w14:textId="217AD39F" w:rsidR="002C2626" w:rsidRDefault="00626454" w:rsidP="00804A4A">
                            <w:pPr>
                              <w:ind w:left="-142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Reception: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B30F53">
                              <w:rPr>
                                <w:b/>
                                <w:color w:val="FFFFFF" w:themeColor="background1"/>
                              </w:rPr>
                              <w:t>3.9</w:t>
                            </w:r>
                            <w:r w:rsidR="00711518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5641DA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="00B20F1A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1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450C09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B30F53">
                              <w:rPr>
                                <w:color w:val="FFFFFF" w:themeColor="background1"/>
                              </w:rPr>
                              <w:t>1.7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%   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2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B30F53">
                              <w:rPr>
                                <w:b/>
                                <w:color w:val="FFFFFF" w:themeColor="background1"/>
                              </w:rPr>
                              <w:t>100</w:t>
                            </w:r>
                            <w:r w:rsidR="00450C09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     </w:t>
                            </w:r>
                          </w:p>
                          <w:p w14:paraId="7639C250" w14:textId="4FA09E8C" w:rsidR="00626454" w:rsidRPr="002C2626" w:rsidRDefault="00626454" w:rsidP="0062645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3:</w:t>
                            </w:r>
                            <w:r w:rsid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5B42E0">
                              <w:rPr>
                                <w:b/>
                                <w:color w:val="FFFFFF" w:themeColor="background1"/>
                              </w:rPr>
                              <w:t>7</w:t>
                            </w:r>
                            <w:r w:rsidR="005641DA">
                              <w:rPr>
                                <w:b/>
                                <w:color w:val="FFFFFF" w:themeColor="background1"/>
                              </w:rPr>
                              <w:t>%</w:t>
                            </w:r>
                            <w:r w:rsidR="003B4F3F">
                              <w:rPr>
                                <w:b/>
                                <w:color w:val="FFFFFF" w:themeColor="background1"/>
                              </w:rPr>
                              <w:t xml:space="preserve"> Year 4: 96.</w:t>
                            </w:r>
                            <w:r w:rsidR="00B30F53">
                              <w:rPr>
                                <w:b/>
                                <w:color w:val="FFFFFF" w:themeColor="background1"/>
                              </w:rPr>
                              <w:t>9</w:t>
                            </w:r>
                            <w:r w:rsidR="00711518">
                              <w:rPr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5: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450C09">
                              <w:rPr>
                                <w:color w:val="FFFFFF" w:themeColor="background1"/>
                              </w:rPr>
                              <w:t>9</w:t>
                            </w:r>
                            <w:r w:rsidR="00B30F53">
                              <w:rPr>
                                <w:color w:val="FFFFFF" w:themeColor="background1"/>
                              </w:rPr>
                              <w:t>6.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>8</w:t>
                            </w:r>
                            <w:r w:rsidR="00B30F53">
                              <w:rPr>
                                <w:color w:val="FFFFFF" w:themeColor="background1"/>
                              </w:rPr>
                              <w:t>%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  </w:t>
                            </w:r>
                            <w:r w:rsidRP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Y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>ea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r</w:t>
                            </w:r>
                            <w:r w:rsidR="002C2626" w:rsidRPr="002C2626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Pr="002C2626">
                              <w:rPr>
                                <w:b/>
                                <w:color w:val="FFFFFF" w:themeColor="background1"/>
                              </w:rPr>
                              <w:t>6:</w:t>
                            </w:r>
                            <w:r w:rsidR="002C262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B30F53">
                              <w:rPr>
                                <w:color w:val="FFFFFF" w:themeColor="background1"/>
                              </w:rPr>
                              <w:t>100</w:t>
                            </w:r>
                            <w:r w:rsidR="003B4F3F">
                              <w:rPr>
                                <w:color w:val="FFFFFF" w:themeColor="background1"/>
                              </w:rPr>
                              <w:t xml:space="preserve">%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E9604" id="AutoShape 63" o:spid="_x0000_s1028" style="position:absolute;margin-left:.3pt;margin-top:6pt;width:417pt;height:8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88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" fillcolor="#00b0f0" strokecolor="#f2f2f2" strokeweight="3pt">
                <v:shadow on="t" color="#243f60" opacity=".5" offset="1pt"/>
                <v:textbox inset=",7.2pt,,7.2pt">
                  <w:txbxContent>
                    <w:p w14:paraId="4DBFAD59" w14:textId="6AC524FF" w:rsidR="00626454" w:rsidRPr="002C2626" w:rsidRDefault="00626454" w:rsidP="00626454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School Attendance</w:t>
                      </w:r>
                      <w:r w:rsidR="00450C09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: </w:t>
                      </w:r>
                      <w:r w:rsidR="003B4F3F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9</w:t>
                      </w:r>
                      <w:r w:rsidR="00B30F53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6.7</w:t>
                      </w:r>
                      <w:r w:rsidR="00450C09"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%</w:t>
                      </w:r>
                    </w:p>
                    <w:p w14:paraId="4D69FDC8" w14:textId="217AD39F" w:rsidR="002C2626" w:rsidRDefault="00626454" w:rsidP="00804A4A">
                      <w:pPr>
                        <w:ind w:left="-142"/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Reception: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B30F53">
                        <w:rPr>
                          <w:b/>
                          <w:color w:val="FFFFFF" w:themeColor="background1"/>
                        </w:rPr>
                        <w:t>3.9</w:t>
                      </w:r>
                      <w:r w:rsidR="00711518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5641DA">
                        <w:rPr>
                          <w:color w:val="FFFFFF" w:themeColor="background1"/>
                        </w:rPr>
                        <w:t xml:space="preserve">  </w:t>
                      </w:r>
                      <w:r w:rsidR="00B20F1A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1</w:t>
                      </w:r>
                      <w:r w:rsidRPr="002C2626">
                        <w:rPr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450C09">
                        <w:rPr>
                          <w:color w:val="FFFFFF" w:themeColor="background1"/>
                        </w:rPr>
                        <w:t>9</w:t>
                      </w:r>
                      <w:r w:rsidR="00B30F53">
                        <w:rPr>
                          <w:color w:val="FFFFFF" w:themeColor="background1"/>
                        </w:rPr>
                        <w:t>1.7</w:t>
                      </w:r>
                      <w:r w:rsidRPr="002C2626">
                        <w:rPr>
                          <w:color w:val="FFFFFF" w:themeColor="background1"/>
                        </w:rPr>
                        <w:t xml:space="preserve">%   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2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B30F53">
                        <w:rPr>
                          <w:b/>
                          <w:color w:val="FFFFFF" w:themeColor="background1"/>
                        </w:rPr>
                        <w:t>100</w:t>
                      </w:r>
                      <w:r w:rsidR="00450C09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     </w:t>
                      </w:r>
                    </w:p>
                    <w:p w14:paraId="7639C250" w14:textId="4FA09E8C" w:rsidR="00626454" w:rsidRPr="002C2626" w:rsidRDefault="00626454" w:rsidP="0062645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3:</w:t>
                      </w:r>
                      <w:r w:rsid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5B42E0">
                        <w:rPr>
                          <w:b/>
                          <w:color w:val="FFFFFF" w:themeColor="background1"/>
                        </w:rPr>
                        <w:t>7</w:t>
                      </w:r>
                      <w:r w:rsidR="005641DA">
                        <w:rPr>
                          <w:b/>
                          <w:color w:val="FFFFFF" w:themeColor="background1"/>
                        </w:rPr>
                        <w:t>%</w:t>
                      </w:r>
                      <w:r w:rsidR="003B4F3F">
                        <w:rPr>
                          <w:b/>
                          <w:color w:val="FFFFFF" w:themeColor="background1"/>
                        </w:rPr>
                        <w:t xml:space="preserve"> Year 4: 96.</w:t>
                      </w:r>
                      <w:r w:rsidR="00B30F53">
                        <w:rPr>
                          <w:b/>
                          <w:color w:val="FFFFFF" w:themeColor="background1"/>
                        </w:rPr>
                        <w:t>9</w:t>
                      </w:r>
                      <w:r w:rsidR="00711518">
                        <w:rPr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 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5: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450C09">
                        <w:rPr>
                          <w:color w:val="FFFFFF" w:themeColor="background1"/>
                        </w:rPr>
                        <w:t>9</w:t>
                      </w:r>
                      <w:r w:rsidR="00B30F53">
                        <w:rPr>
                          <w:color w:val="FFFFFF" w:themeColor="background1"/>
                        </w:rPr>
                        <w:t>6.</w:t>
                      </w:r>
                      <w:r w:rsidR="003B4F3F">
                        <w:rPr>
                          <w:color w:val="FFFFFF" w:themeColor="background1"/>
                        </w:rPr>
                        <w:t>8</w:t>
                      </w:r>
                      <w:r w:rsidR="00B30F53">
                        <w:rPr>
                          <w:color w:val="FFFFFF" w:themeColor="background1"/>
                        </w:rPr>
                        <w:t>%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3B4F3F">
                        <w:rPr>
                          <w:color w:val="FFFFFF" w:themeColor="background1"/>
                        </w:rPr>
                        <w:t xml:space="preserve">  </w:t>
                      </w:r>
                      <w:r w:rsidRPr="002C2626">
                        <w:rPr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Y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>ea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r</w:t>
                      </w:r>
                      <w:r w:rsidR="002C2626" w:rsidRPr="002C2626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 w:rsidRPr="002C2626">
                        <w:rPr>
                          <w:b/>
                          <w:color w:val="FFFFFF" w:themeColor="background1"/>
                        </w:rPr>
                        <w:t>6:</w:t>
                      </w:r>
                      <w:r w:rsidR="002C2626">
                        <w:rPr>
                          <w:color w:val="FFFFFF" w:themeColor="background1"/>
                        </w:rPr>
                        <w:t xml:space="preserve"> </w:t>
                      </w:r>
                      <w:r w:rsidR="00B30F53">
                        <w:rPr>
                          <w:color w:val="FFFFFF" w:themeColor="background1"/>
                        </w:rPr>
                        <w:t>100</w:t>
                      </w:r>
                      <w:r w:rsidR="003B4F3F">
                        <w:rPr>
                          <w:color w:val="FFFFFF" w:themeColor="background1"/>
                        </w:rPr>
                        <w:t xml:space="preserve">%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17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5880D4" wp14:editId="7848D082">
                <wp:simplePos x="0" y="0"/>
                <wp:positionH relativeFrom="page">
                  <wp:posOffset>5852583</wp:posOffset>
                </wp:positionH>
                <wp:positionV relativeFrom="page">
                  <wp:posOffset>1263650</wp:posOffset>
                </wp:positionV>
                <wp:extent cx="1543050" cy="963083"/>
                <wp:effectExtent l="19050" t="19050" r="38100" b="66040"/>
                <wp:wrapTight wrapText="bothSides">
                  <wp:wrapPolygon edited="0">
                    <wp:start x="-267" y="-427"/>
                    <wp:lineTo x="-267" y="22654"/>
                    <wp:lineTo x="21867" y="22654"/>
                    <wp:lineTo x="21867" y="-427"/>
                    <wp:lineTo x="-267" y="-427"/>
                  </wp:wrapPolygon>
                </wp:wrapTight>
                <wp:docPr id="10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6308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92DF0B" w14:textId="67D946BC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 xml:space="preserve">      </w:t>
                            </w:r>
                            <w:r w:rsidRPr="00DE67ED">
                              <w:rPr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inning Class </w:t>
                            </w:r>
                          </w:p>
                          <w:p w14:paraId="54835C05" w14:textId="03FBEE7A" w:rsidR="00F069EC" w:rsidRPr="00DE67ED" w:rsidRDefault="00F069EC" w:rsidP="00430798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2047E2"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for Attendance: </w:t>
                            </w:r>
                          </w:p>
                          <w:p w14:paraId="0B3323D0" w14:textId="77777777" w:rsidR="00B30F53" w:rsidRDefault="00F069EC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E67ED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49421F">
                              <w:rPr>
                                <w:b/>
                                <w:sz w:val="22"/>
                                <w:szCs w:val="22"/>
                              </w:rPr>
                              <w:t>Year</w:t>
                            </w:r>
                            <w:r w:rsidR="00B30F53">
                              <w:rPr>
                                <w:b/>
                                <w:sz w:val="22"/>
                                <w:szCs w:val="22"/>
                              </w:rPr>
                              <w:t>s 2 &amp; 6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404A9CD3" w14:textId="2AF11CFA" w:rsidR="00B30F53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        100</w:t>
                            </w:r>
                            <w:r w:rsidR="003B4F3F">
                              <w:rPr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  <w:p w14:paraId="4E6E2067" w14:textId="385F3442" w:rsidR="00F069EC" w:rsidRDefault="00B30F53" w:rsidP="00B30F53">
                            <w:pPr>
                              <w:pStyle w:val="BodyText2"/>
                              <w:shd w:val="clear" w:color="auto" w:fill="00B0F0"/>
                              <w:spacing w:after="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proofErr w:type="spellStart"/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>Ardderchog</w:t>
                            </w:r>
                            <w:proofErr w:type="spellEnd"/>
                            <w:r w:rsidR="0049421F">
                              <w:rPr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  <w:r w:rsidR="00F069EC" w:rsidRPr="00DE67ED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C2D375F" w14:textId="77777777" w:rsidR="0049421F" w:rsidRPr="00DE67ED" w:rsidRDefault="0049421F" w:rsidP="00F069EC">
                            <w:pPr>
                              <w:pStyle w:val="BodyText2"/>
                              <w:shd w:val="clear" w:color="auto" w:fill="00B0F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5880D4" id="_x0000_t202" coordsize="21600,21600" o:spt="202" path="m,l,21600r21600,l21600,xe">
                <v:stroke joinstyle="miter"/>
                <v:path gradientshapeok="t" o:connecttype="rect"/>
              </v:shapetype>
              <v:shape id="Text Box 114" o:spid="_x0000_s1029" type="#_x0000_t202" style="position:absolute;margin-left:460.85pt;margin-top:99.5pt;width:121.5pt;height:75.8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" fillcolor="#00b0f0" strokecolor="#f2f2f2" strokeweight="3pt">
                <v:shadow on="t" color="#243f60" opacity=".5" offset="1pt"/>
                <v:textbox inset="0,0,0,0">
                  <w:txbxContent>
                    <w:p w14:paraId="2392DF0B" w14:textId="67D946BC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2060"/>
                        </w:rPr>
                        <w:t xml:space="preserve">      </w:t>
                      </w:r>
                      <w:r w:rsidRPr="00DE67ED">
                        <w:rPr>
                          <w:b/>
                          <w:color w:val="FFFFFF" w:themeColor="background1"/>
                          <w:sz w:val="22"/>
                          <w:szCs w:val="22"/>
                        </w:rPr>
                        <w:t>W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inning Class </w:t>
                      </w:r>
                    </w:p>
                    <w:p w14:paraId="54835C05" w14:textId="03FBEE7A" w:rsidR="00F069EC" w:rsidRPr="00DE67ED" w:rsidRDefault="00F069EC" w:rsidP="00430798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</w:t>
                      </w:r>
                      <w:r w:rsidR="002047E2" w:rsidRPr="00DE67ED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for Attendance: </w:t>
                      </w:r>
                    </w:p>
                    <w:p w14:paraId="0B3323D0" w14:textId="77777777" w:rsidR="00B30F53" w:rsidRDefault="00F069EC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/>
                          <w:sz w:val="22"/>
                          <w:szCs w:val="22"/>
                        </w:rPr>
                      </w:pPr>
                      <w:r w:rsidRPr="00DE67ED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 w:rsidR="0049421F">
                        <w:rPr>
                          <w:b/>
                          <w:sz w:val="22"/>
                          <w:szCs w:val="22"/>
                        </w:rPr>
                        <w:t>Year</w:t>
                      </w:r>
                      <w:r w:rsidR="00B30F53">
                        <w:rPr>
                          <w:b/>
                          <w:sz w:val="22"/>
                          <w:szCs w:val="22"/>
                        </w:rPr>
                        <w:t>s 2 &amp; 6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:</w:t>
                      </w:r>
                    </w:p>
                    <w:p w14:paraId="404A9CD3" w14:textId="2AF11CFA" w:rsidR="00B30F53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         100</w:t>
                      </w:r>
                      <w:r w:rsidR="003B4F3F">
                        <w:rPr>
                          <w:b/>
                          <w:sz w:val="22"/>
                          <w:szCs w:val="22"/>
                        </w:rPr>
                        <w:t>%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49421F">
                        <w:rPr>
                          <w:bCs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    </w:t>
                      </w:r>
                    </w:p>
                    <w:p w14:paraId="4E6E2067" w14:textId="385F3442" w:rsidR="00F069EC" w:rsidRDefault="00B30F53" w:rsidP="00B30F53">
                      <w:pPr>
                        <w:pStyle w:val="BodyText2"/>
                        <w:shd w:val="clear" w:color="auto" w:fill="00B0F0"/>
                        <w:spacing w:after="0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 xml:space="preserve">         </w:t>
                      </w:r>
                      <w:proofErr w:type="spellStart"/>
                      <w:r w:rsidR="0049421F">
                        <w:rPr>
                          <w:bCs/>
                          <w:sz w:val="22"/>
                          <w:szCs w:val="22"/>
                        </w:rPr>
                        <w:t>Ardderchog</w:t>
                      </w:r>
                      <w:proofErr w:type="spellEnd"/>
                      <w:r w:rsidR="0049421F">
                        <w:rPr>
                          <w:bCs/>
                          <w:sz w:val="22"/>
                          <w:szCs w:val="22"/>
                        </w:rPr>
                        <w:t>!</w:t>
                      </w:r>
                      <w:r w:rsidR="00F069EC" w:rsidRPr="00DE67ED"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C2D375F" w14:textId="77777777" w:rsidR="0049421F" w:rsidRPr="00DE67ED" w:rsidRDefault="0049421F" w:rsidP="00F069EC">
                      <w:pPr>
                        <w:pStyle w:val="BodyText2"/>
                        <w:shd w:val="clear" w:color="auto" w:fill="00B0F0"/>
                        <w:rPr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0195A20D" w14:textId="2AC832A2" w:rsidR="00011399" w:rsidRDefault="00011399" w:rsidP="00011399">
      <w:pPr>
        <w:pStyle w:val="NormalWeb"/>
      </w:pPr>
    </w:p>
    <w:p w14:paraId="3F0A0979" w14:textId="3055CEBE" w:rsidR="0074618F" w:rsidRDefault="00ED1CC4" w:rsidP="004169B8">
      <w:pPr>
        <w:pStyle w:val="Caption"/>
        <w:jc w:val="lef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6D5D1A" wp14:editId="372BD375">
                <wp:simplePos x="0" y="0"/>
                <wp:positionH relativeFrom="margin">
                  <wp:posOffset>-388620</wp:posOffset>
                </wp:positionH>
                <wp:positionV relativeFrom="paragraph">
                  <wp:posOffset>589280</wp:posOffset>
                </wp:positionV>
                <wp:extent cx="5806440" cy="7338060"/>
                <wp:effectExtent l="0" t="0" r="22860" b="15240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6440" cy="733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59D54" w14:textId="58806DCF" w:rsidR="00F035B5" w:rsidRDefault="00F035B5" w:rsidP="00F035B5">
                            <w:pPr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</w:pPr>
                            <w:bookmarkStart w:id="1" w:name="_Hlk218860164"/>
                            <w:bookmarkStart w:id="2" w:name="_Hlk201927043"/>
                            <w:r w:rsidRPr="004C07F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  <w:lang w:val="en-GB" w:eastAsia="en-GB"/>
                              </w:rPr>
                              <w:t>Updates of the week:</w:t>
                            </w:r>
                          </w:p>
                          <w:p w14:paraId="371DB490" w14:textId="6EE6954D" w:rsidR="00F42A96" w:rsidRPr="0078159D" w:rsidRDefault="00F42A96" w:rsidP="00F42A96">
                            <w:pPr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bookmarkStart w:id="3" w:name="_Hlk215412606"/>
                            <w:bookmarkStart w:id="4" w:name="_Hlk200717964"/>
                            <w:r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Club t</w:t>
                            </w:r>
                            <w:r w:rsidRPr="0078159D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imes are </w:t>
                            </w:r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3.20- 4.20PM Please be on time to collect your child</w:t>
                            </w:r>
                            <w:r w:rsidR="003751E2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from the main gate, </w:t>
                            </w:r>
                            <w:proofErr w:type="spellStart"/>
                            <w:r w:rsidR="003751E2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diolch</w:t>
                            </w:r>
                            <w:proofErr w:type="spellEnd"/>
                            <w:r w:rsidRPr="0078159D">
                              <w:rPr>
                                <w:rFonts w:ascii="Calibri" w:eastAsia="Calibri" w:hAnsi="Calibri" w:cs="Calibr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tbl>
                            <w:tblPr>
                              <w:tblW w:w="7514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14"/>
                              <w:gridCol w:w="3800"/>
                            </w:tblGrid>
                            <w:tr w:rsidR="00F42A96" w:rsidRPr="000C7B0E" w14:paraId="630059B8" w14:textId="77777777" w:rsidTr="000D1725">
                              <w:trPr>
                                <w:trHeight w:val="115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09A4BF7F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053340C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</w:tc>
                            </w:tr>
                            <w:tr w:rsidR="00F42A96" w:rsidRPr="000C7B0E" w14:paraId="27521368" w14:textId="77777777" w:rsidTr="000D1725">
                              <w:trPr>
                                <w:trHeight w:val="153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F7ECBE0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REC/Y1/2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LEGO CLUB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E6016A8" w14:textId="63410740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REC/Y1/2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GAMES &amp; FUN</w:t>
                                  </w:r>
                                </w:p>
                              </w:tc>
                            </w:tr>
                            <w:tr w:rsidR="00F42A96" w:rsidRPr="000C7B0E" w14:paraId="2637534B" w14:textId="77777777" w:rsidTr="000D1725">
                              <w:trPr>
                                <w:trHeight w:val="211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12BF5799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Y3/4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ART CLUB 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19041C0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Y3/4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COMPUTER SKILLS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CLUB</w:t>
                                  </w:r>
                                </w:p>
                              </w:tc>
                            </w:tr>
                            <w:tr w:rsidR="00F42A96" w:rsidRPr="000C7B0E" w14:paraId="285F4FFD" w14:textId="77777777" w:rsidTr="000D1725">
                              <w:trPr>
                                <w:trHeight w:val="179"/>
                              </w:trPr>
                              <w:tc>
                                <w:tcPr>
                                  <w:tcW w:w="37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3833758" w14:textId="7F7A4CE6" w:rsidR="00F42A96" w:rsidRPr="009C6B58" w:rsidRDefault="00F03754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="00F42A96"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Y5/6</w:t>
                                  </w:r>
                                  <w:r w:rsidR="00F42A96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="00F42A96"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CREATIV</w:t>
                                  </w:r>
                                  <w:r w:rsidR="00F42A96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E WRITING </w:t>
                                  </w:r>
                                  <w:r w:rsidR="00F42A96"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4BEEEF4E" w14:textId="77777777" w:rsidR="00F42A96" w:rsidRPr="009C6B58" w:rsidRDefault="00F42A96" w:rsidP="00F42A96">
                                  <w:pPr>
                                    <w:suppressAutoHyphens/>
                                    <w:autoSpaceDN w:val="0"/>
                                    <w:spacing w:after="160" w:line="249" w:lineRule="auto"/>
                                    <w:textAlignment w:val="baseline"/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Y5/6</w:t>
                                  </w:r>
                                  <w:r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 w:rsidRPr="009C6B58">
                                    <w:rPr>
                                      <w:rFonts w:asciiTheme="minorHAnsi" w:eastAsia="Calibri" w:hAnsiTheme="minorHAnsi" w:cstheme="minorHAnsi"/>
                                      <w:sz w:val="18"/>
                                      <w:szCs w:val="18"/>
                                    </w:rPr>
                                    <w:t xml:space="preserve">   GAELIC FOOTBALL</w:t>
                                  </w:r>
                                </w:p>
                              </w:tc>
                            </w:tr>
                          </w:tbl>
                          <w:bookmarkEnd w:id="3"/>
                          <w:p w14:paraId="1018F072" w14:textId="56961481" w:rsidR="003C01EC" w:rsidRDefault="003C01EC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I don’t think I </w:t>
                            </w:r>
                            <w:r w:rsidR="00D51775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have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properly introduce</w:t>
                            </w:r>
                            <w:r w:rsidR="00D51775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d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Miss Helen James as our new Administration Officer although I know many of you have met/spoken to her. A huge welcome to Helen and a big </w:t>
                            </w:r>
                            <w:r w:rsidR="00D51775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thanks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for all that she has already done.</w:t>
                            </w:r>
                          </w:p>
                          <w:p w14:paraId="7EBCC5C1" w14:textId="77777777" w:rsidR="003C01EC" w:rsidRDefault="003C01EC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04AE81F6" w14:textId="27CD016F" w:rsidR="009A4DBC" w:rsidRPr="009A4DBC" w:rsidRDefault="009A4DBC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Confirmation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sessions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start</w:t>
                            </w:r>
                            <w:r w:rsidR="003751E2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ed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at St Benedict’s Clydach Sunday 11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January.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Mass 10 am then class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after Mass.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r w:rsidRPr="00C65B2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val="en-GB" w:eastAsia="en-GB"/>
                              </w:rPr>
                              <w:t>Holy Communion classes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r w:rsidR="00FA4430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have also begun </w:t>
                            </w:r>
                            <w:r w:rsidR="000F761A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in 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school Wednesday</w:t>
                            </w:r>
                            <w:r w:rsidR="000F761A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s </w:t>
                            </w:r>
                            <w:r w:rsidRPr="009A4DBC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3:20 – 4:00 pm and children must attend Mass weekly. </w:t>
                            </w:r>
                          </w:p>
                          <w:p w14:paraId="1AB4934A" w14:textId="77777777" w:rsidR="009A4DBC" w:rsidRDefault="009A4DBC" w:rsidP="00BC562C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7A9C45DC" w14:textId="7CE13BF2" w:rsidR="006E2011" w:rsidRPr="00F03754" w:rsidRDefault="000F761A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The </w:t>
                            </w:r>
                            <w:r w:rsidR="006E2011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‘Great Athlete’ event</w:t>
                            </w:r>
                            <w:r w:rsidR="006F6A4D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was a great success. </w:t>
                            </w:r>
                            <w:r w:rsidR="00D5177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Thank you so much for your generosity! A large chunk will go to support the work of Great Athletes but we are hoping to have made a good amount to buy new sports equipment for the school. They will be sorting out the prizes etc. when all of the money is in.</w:t>
                            </w:r>
                          </w:p>
                          <w:p w14:paraId="46F9967B" w14:textId="77777777" w:rsidR="006E2011" w:rsidRPr="00F03754" w:rsidRDefault="006E2011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274E6BAF" w14:textId="180ECCEF" w:rsidR="006F6A4D" w:rsidRPr="00AE68A6" w:rsidRDefault="006F6A4D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The </w:t>
                            </w:r>
                            <w:r w:rsidR="00CB5C85" w:rsidRPr="006E2011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‘Meet the Head &amp; Deputy’ coffee meeting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went well – it was really good to hear parent’s ideas</w:t>
                            </w:r>
                            <w:r w:rsidR="00AE68A6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. A parent questionnaire has been sent out also. Please give us your thoughts and ideas. </w:t>
                            </w:r>
                            <w:r w:rsidR="00B30F53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hyperlink r:id="rId12" w:history="1">
                              <w:r w:rsidR="00B30F53" w:rsidRPr="00CA3772">
                                <w:rPr>
                                  <w:rStyle w:val="Hyperlink"/>
                                  <w:rFonts w:ascii="Roboto" w:hAnsi="Roboto"/>
                                  <w:sz w:val="22"/>
                                  <w:szCs w:val="22"/>
                                  <w:bdr w:val="none" w:sz="0" w:space="0" w:color="auto" w:frame="1"/>
                                  <w:shd w:val="clear" w:color="auto" w:fill="FFFFFF"/>
                                </w:rPr>
                                <w:t>https://forms.office.com/Pages/ResponsePage.aspx?id=Ug4_TzS3ZEGUCRtgHRR5k3vNK9iKGAtOmXqQ7f9jTqhUMTZCNUdDTllQRENBUEwwSEMyRjVQSk9WTy4u</w:t>
                              </w:r>
                            </w:hyperlink>
                          </w:p>
                          <w:p w14:paraId="5B6401AC" w14:textId="26A0F90E" w:rsidR="006F6A4D" w:rsidRDefault="006F6A4D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087F5233" w14:textId="2D1DF99B" w:rsidR="006F6A4D" w:rsidRDefault="00224DA9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We are leaving </w:t>
                            </w:r>
                            <w:r w:rsidR="006F6A4D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Number Day</w:t>
                            </w:r>
                            <w:r w:rsidR="00AE68A6"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this year t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>o concentrate on World Book Day which we will celebrate on Friday 6</w:t>
                            </w:r>
                            <w:r w:rsidRPr="00224DA9">
                              <w:rPr>
                                <w:rFonts w:ascii="Calibri" w:eastAsia="Times New Roman" w:hAnsi="Calibri" w:cs="Calibri"/>
                                <w:color w:val="00000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  <w:t xml:space="preserve"> March. Details to follow soon.</w:t>
                            </w:r>
                          </w:p>
                          <w:p w14:paraId="434697E9" w14:textId="063E9F1D" w:rsidR="000415B3" w:rsidRDefault="000415B3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3AE23FC8" w14:textId="71FD7F54" w:rsidR="000415B3" w:rsidRPr="000415B3" w:rsidRDefault="000415B3" w:rsidP="000415B3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>Family Mass Sunday 1</w:t>
                            </w: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vertAlign w:val="superscript"/>
                                <w:lang w:val="en-GB" w:eastAsia="en-GB"/>
                              </w:rPr>
                              <w:t>st</w:t>
                            </w: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 xml:space="preserve"> March 10am St Benedict’s – all pupils are invited to come in their Welsh costume.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 xml:space="preserve">  </w:t>
                            </w:r>
                          </w:p>
                          <w:p w14:paraId="54A5A9F0" w14:textId="201DAC67" w:rsidR="003D5F03" w:rsidRDefault="003D5F03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0A9C6441" w14:textId="747A8800" w:rsidR="003D5F03" w:rsidRPr="00F03754" w:rsidRDefault="003D5F03" w:rsidP="00BC562C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  <w:proofErr w:type="spellStart"/>
                            <w:r w:rsidRPr="00F0375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Yr</w:t>
                            </w:r>
                            <w:proofErr w:type="spellEnd"/>
                            <w:r w:rsidRPr="00F0375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4 parents – please click on this link for information and the boking link for Annie Jr!!!!!</w:t>
                            </w:r>
                          </w:p>
                          <w:p w14:paraId="5BC4CF1D" w14:textId="45212ACF" w:rsidR="003D5F03" w:rsidRDefault="00A868E5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  <w:hyperlink r:id="rId13" w:history="1">
                              <w:r w:rsidR="003D5F03" w:rsidRPr="00FA1E55">
                                <w:rPr>
                                  <w:rStyle w:val="Hyperlink"/>
                                  <w:rFonts w:ascii="Calibri" w:eastAsia="Times New Roman" w:hAnsi="Calibri" w:cs="Calibri"/>
                                  <w:lang w:val="en-GB" w:eastAsia="en-GB"/>
                                </w:rPr>
                                <w:t>https://www.j2e.com/st-josephs-catholic-primary-school15/Mary/Annie+Jr.pdf/</w:t>
                              </w:r>
                            </w:hyperlink>
                          </w:p>
                          <w:p w14:paraId="7628FA89" w14:textId="164145D1" w:rsidR="003D5F03" w:rsidRDefault="003D5F03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508C6358" w14:textId="77777777" w:rsidR="004C22DC" w:rsidRPr="00F42A96" w:rsidRDefault="004C22DC" w:rsidP="004C22DC">
                            <w:pP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Important dates are on the calendar on our school website.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The next Inset Day is Monday 23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vertAlign w:val="superscript"/>
                                <w:lang w:val="en-GB" w:eastAsia="en-GB"/>
                              </w:rPr>
                              <w:t>rd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February. This is the Monday after Half Term (16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- 20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Pr="00F42A9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February)</w:t>
                            </w:r>
                          </w:p>
                          <w:p w14:paraId="4415E00E" w14:textId="17CDDEF6" w:rsidR="00FA4430" w:rsidRDefault="00FA4430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2C5476D8" w14:textId="77777777" w:rsidR="00FA4430" w:rsidRPr="003D5F03" w:rsidRDefault="00FA4430" w:rsidP="00BC562C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630FA361" w14:textId="0B8E8DFA" w:rsidR="003D5F03" w:rsidRDefault="00547E29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>Please see the important changes to our attendance/absence arrangements. Thank you for your cooperation –</w:t>
                            </w:r>
                            <w:r w:rsidR="004C22DC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  <w:t xml:space="preserve"> </w:t>
                            </w:r>
                            <w:hyperlink r:id="rId14" w:history="1">
                              <w:r w:rsidR="00FA4430" w:rsidRPr="00F17AFA">
                                <w:rPr>
                                  <w:rStyle w:val="Hyperlink"/>
                                  <w:rFonts w:ascii="Calibri" w:eastAsia="Times New Roman" w:hAnsi="Calibri" w:cs="Calibri"/>
                                  <w:i/>
                                  <w:iCs/>
                                  <w:lang w:val="en-GB" w:eastAsia="en-GB"/>
                                </w:rPr>
                                <w:t>https://www.j2e.com/st-josephs-catholic-primary-school15/Mary/Absence+changes+letter.pdf/</w:t>
                              </w:r>
                            </w:hyperlink>
                            <w:r w:rsidR="00F03754">
                              <w:rPr>
                                <w:rFonts w:ascii="Calibri" w:eastAsia="Times New Roman" w:hAnsi="Calibri" w:cs="Calibri"/>
                                <w:i/>
                                <w:iCs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10B6C401" w14:textId="77777777" w:rsidR="00F03754" w:rsidRDefault="00F03754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15749A58" w14:textId="0C6108CC" w:rsidR="007669D4" w:rsidRDefault="007669D4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bookmarkEnd w:id="1"/>
                          <w:p w14:paraId="019B4305" w14:textId="63B5F4FC" w:rsidR="00547E29" w:rsidRDefault="00547E29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p w14:paraId="568447E7" w14:textId="77777777" w:rsidR="00547E29" w:rsidRDefault="00547E29" w:rsidP="00BC562C">
                            <w:pPr>
                              <w:rPr>
                                <w:rFonts w:ascii="Calibri" w:eastAsia="Times New Roman" w:hAnsi="Calibri" w:cs="Calibri"/>
                                <w:i/>
                                <w:iCs/>
                                <w:color w:val="000000"/>
                                <w:lang w:val="en-GB" w:eastAsia="en-GB"/>
                              </w:rPr>
                            </w:pPr>
                          </w:p>
                          <w:bookmarkEnd w:id="2"/>
                          <w:bookmarkEnd w:id="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D5D1A" id="Text Box 81" o:spid="_x0000_s1030" type="#_x0000_t202" style="position:absolute;margin-left:-30.6pt;margin-top:46.4pt;width:457.2pt;height:577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">
                <v:textbox>
                  <w:txbxContent>
                    <w:p w14:paraId="5D459D54" w14:textId="58806DCF" w:rsidR="00F035B5" w:rsidRDefault="00F035B5" w:rsidP="00F035B5">
                      <w:pPr>
                        <w:textAlignment w:val="baseline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</w:pPr>
                      <w:bookmarkStart w:id="5" w:name="_Hlk218860164"/>
                      <w:bookmarkStart w:id="6" w:name="_Hlk201927043"/>
                      <w:r w:rsidRPr="004C07F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  <w:lang w:val="en-GB" w:eastAsia="en-GB"/>
                        </w:rPr>
                        <w:t>Updates of the week:</w:t>
                      </w:r>
                    </w:p>
                    <w:p w14:paraId="371DB490" w14:textId="6EE6954D" w:rsidR="00F42A96" w:rsidRPr="0078159D" w:rsidRDefault="00F42A96" w:rsidP="00F42A96">
                      <w:pPr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bookmarkStart w:id="7" w:name="_Hlk215412606"/>
                      <w:bookmarkStart w:id="8" w:name="_Hlk200717964"/>
                      <w:r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Club t</w:t>
                      </w:r>
                      <w:r w:rsidRPr="0078159D">
                        <w:rPr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imes are </w:t>
                      </w:r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3.20- 4.20PM Please be on time to collect your child</w:t>
                      </w:r>
                      <w:r w:rsidR="003751E2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 xml:space="preserve"> from the main gate, </w:t>
                      </w:r>
                      <w:proofErr w:type="spellStart"/>
                      <w:r w:rsidR="003751E2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diolch</w:t>
                      </w:r>
                      <w:proofErr w:type="spellEnd"/>
                      <w:r w:rsidRPr="0078159D">
                        <w:rPr>
                          <w:rFonts w:ascii="Calibri" w:eastAsia="Calibri" w:hAnsi="Calibri" w:cs="Calibr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tbl>
                      <w:tblPr>
                        <w:tblW w:w="7514" w:type="dxa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14"/>
                        <w:gridCol w:w="3800"/>
                      </w:tblGrid>
                      <w:tr w:rsidR="00F42A96" w:rsidRPr="000C7B0E" w14:paraId="630059B8" w14:textId="77777777" w:rsidTr="000D1725">
                        <w:trPr>
                          <w:trHeight w:val="115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09A4BF7F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053340C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</w:tc>
                      </w:tr>
                      <w:tr w:rsidR="00F42A96" w:rsidRPr="000C7B0E" w14:paraId="27521368" w14:textId="77777777" w:rsidTr="000D1725">
                        <w:trPr>
                          <w:trHeight w:val="153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F7ECBE0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REC/Y1/2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LEGO CLUB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E6016A8" w14:textId="63410740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REC/Y1/2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GAMES &amp; FUN</w:t>
                            </w:r>
                          </w:p>
                        </w:tc>
                      </w:tr>
                      <w:tr w:rsidR="00F42A96" w:rsidRPr="000C7B0E" w14:paraId="2637534B" w14:textId="77777777" w:rsidTr="000D1725">
                        <w:trPr>
                          <w:trHeight w:val="211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12BF5799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Y3/4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ART CLUB 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19041C0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Y3/4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COMPUTER SKILLS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CLUB</w:t>
                            </w:r>
                          </w:p>
                        </w:tc>
                      </w:tr>
                      <w:tr w:rsidR="00F42A96" w:rsidRPr="000C7B0E" w14:paraId="285F4FFD" w14:textId="77777777" w:rsidTr="000D1725">
                        <w:trPr>
                          <w:trHeight w:val="179"/>
                        </w:trPr>
                        <w:tc>
                          <w:tcPr>
                            <w:tcW w:w="37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3833758" w14:textId="7F7A4CE6" w:rsidR="00F42A96" w:rsidRPr="009C6B58" w:rsidRDefault="00F03754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G</w:t>
                            </w:r>
                            <w:r w:rsidR="00F42A96"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Y5/6</w:t>
                            </w:r>
                            <w:r w:rsidR="00F42A96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="00F42A96"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CREATIV</w:t>
                            </w:r>
                            <w:r w:rsidR="00F42A96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E WRITING </w:t>
                            </w:r>
                            <w:r w:rsidR="00F42A96"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4BEEEF4E" w14:textId="77777777" w:rsidR="00F42A96" w:rsidRPr="009C6B58" w:rsidRDefault="00F42A96" w:rsidP="00F42A96">
                            <w:pPr>
                              <w:suppressAutoHyphens/>
                              <w:autoSpaceDN w:val="0"/>
                              <w:spacing w:after="160" w:line="249" w:lineRule="auto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Y5/6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Pr="009C6B58">
                              <w:rPr>
                                <w:rFonts w:asciiTheme="minorHAnsi" w:eastAsia="Calibri" w:hAnsiTheme="minorHAnsi" w:cstheme="minorHAnsi"/>
                                <w:sz w:val="18"/>
                                <w:szCs w:val="18"/>
                              </w:rPr>
                              <w:t xml:space="preserve">   GAELIC FOOTBALL</w:t>
                            </w:r>
                          </w:p>
                        </w:tc>
                      </w:tr>
                    </w:tbl>
                    <w:bookmarkEnd w:id="7"/>
                    <w:p w14:paraId="1018F072" w14:textId="56961481" w:rsidR="003C01EC" w:rsidRDefault="003C01EC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I don’t think I </w:t>
                      </w:r>
                      <w:r w:rsidR="00D51775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have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properly introduce</w:t>
                      </w:r>
                      <w:r w:rsidR="00D51775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d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Miss Helen James as our new Administration Officer although I know many of you have met/spoken to her. A huge welcome to Helen and a big </w:t>
                      </w:r>
                      <w:r w:rsidR="00D51775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thanks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for all that she has already done.</w:t>
                      </w:r>
                    </w:p>
                    <w:p w14:paraId="7EBCC5C1" w14:textId="77777777" w:rsidR="003C01EC" w:rsidRDefault="003C01EC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04AE81F6" w14:textId="27CD016F" w:rsidR="009A4DBC" w:rsidRPr="009A4DBC" w:rsidRDefault="009A4DBC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Confirmation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sessions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start</w:t>
                      </w:r>
                      <w:r w:rsidR="003751E2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ed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at St Benedict’s Clydach Sunday 11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vertAlign w:val="superscript"/>
                          <w:lang w:val="en-GB" w:eastAsia="en-GB"/>
                        </w:rPr>
                        <w:t>th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January.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Mass 10 am then class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after Mass.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</w:t>
                      </w:r>
                      <w:r w:rsidRPr="00C65B2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val="en-GB" w:eastAsia="en-GB"/>
                        </w:rPr>
                        <w:t>Holy Communion classes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</w:t>
                      </w:r>
                      <w:r w:rsidR="00FA4430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have also begun </w:t>
                      </w:r>
                      <w:r w:rsidR="000F761A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in 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school Wednesday</w:t>
                      </w:r>
                      <w:r w:rsidR="000F761A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s </w:t>
                      </w:r>
                      <w:r w:rsidRPr="009A4DBC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3:20 – 4:00 pm and children must attend Mass weekly. </w:t>
                      </w:r>
                    </w:p>
                    <w:p w14:paraId="1AB4934A" w14:textId="77777777" w:rsidR="009A4DBC" w:rsidRDefault="009A4DBC" w:rsidP="00BC562C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7A9C45DC" w14:textId="7CE13BF2" w:rsidR="006E2011" w:rsidRPr="00F03754" w:rsidRDefault="000F761A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The </w:t>
                      </w:r>
                      <w:r w:rsidR="006E2011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‘Great Athlete’ event</w:t>
                      </w:r>
                      <w:r w:rsidR="006F6A4D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 was a great success. </w:t>
                      </w:r>
                      <w:r w:rsidR="00D51775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Thank you so much for your generosity! A large chunk will go to support the work of Great Athletes but we are hoping to have made a good amount to buy new sports equipment for the school. They will be sorting out the prizes etc. when all of the money is in.</w:t>
                      </w:r>
                    </w:p>
                    <w:p w14:paraId="46F9967B" w14:textId="77777777" w:rsidR="006E2011" w:rsidRPr="00F03754" w:rsidRDefault="006E2011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274E6BAF" w14:textId="180ECCEF" w:rsidR="006F6A4D" w:rsidRPr="00AE68A6" w:rsidRDefault="006F6A4D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The </w:t>
                      </w:r>
                      <w:r w:rsidR="00CB5C85" w:rsidRPr="006E2011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‘Meet the Head &amp; Deputy’ coffee meeting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went well – it was really good to hear parent’s ideas</w:t>
                      </w:r>
                      <w:r w:rsidR="00AE68A6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. A parent questionnaire has been sent out also. Please give us your thoughts and ideas. </w:t>
                      </w:r>
                      <w:r w:rsidR="00B30F53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</w:t>
                      </w:r>
                      <w:hyperlink r:id="rId15" w:history="1">
                        <w:r w:rsidR="00B30F53" w:rsidRPr="00CA3772">
                          <w:rPr>
                            <w:rStyle w:val="Hyperlink"/>
                            <w:rFonts w:ascii="Roboto" w:hAnsi="Roboto"/>
                            <w:sz w:val="22"/>
                            <w:szCs w:val="22"/>
                            <w:bdr w:val="none" w:sz="0" w:space="0" w:color="auto" w:frame="1"/>
                            <w:shd w:val="clear" w:color="auto" w:fill="FFFFFF"/>
                          </w:rPr>
                          <w:t>https://forms.office.com/Pages/ResponsePage.aspx?id=Ug4_TzS3ZEGUCRtgHRR5k3vNK9iKGAtOmXqQ7f9jTqhUMTZCNUdDTllQRENBUEwwSEMyRjVQSk9WTy4u</w:t>
                        </w:r>
                      </w:hyperlink>
                    </w:p>
                    <w:p w14:paraId="5B6401AC" w14:textId="26A0F90E" w:rsidR="006F6A4D" w:rsidRDefault="006F6A4D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087F5233" w14:textId="2D1DF99B" w:rsidR="006F6A4D" w:rsidRDefault="00224DA9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We are leaving </w:t>
                      </w:r>
                      <w:r w:rsidR="006F6A4D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Number Day</w:t>
                      </w:r>
                      <w:r w:rsidR="00AE68A6"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this year t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>o concentrate on World Book Day which we will celebrate on Friday 6</w:t>
                      </w:r>
                      <w:r w:rsidRPr="00224DA9">
                        <w:rPr>
                          <w:rFonts w:ascii="Calibri" w:eastAsia="Times New Roman" w:hAnsi="Calibri" w:cs="Calibri"/>
                          <w:color w:val="000000"/>
                          <w:vertAlign w:val="superscript"/>
                          <w:lang w:val="en-GB" w:eastAsia="en-GB"/>
                        </w:rPr>
                        <w:t>th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  <w:t xml:space="preserve"> March. Details to follow soon.</w:t>
                      </w:r>
                    </w:p>
                    <w:p w14:paraId="434697E9" w14:textId="063E9F1D" w:rsidR="000415B3" w:rsidRDefault="000415B3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3AE23FC8" w14:textId="71FD7F54" w:rsidR="000415B3" w:rsidRPr="000415B3" w:rsidRDefault="000415B3" w:rsidP="000415B3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>Family Mass Sunday 1</w:t>
                      </w: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vertAlign w:val="superscript"/>
                          <w:lang w:val="en-GB" w:eastAsia="en-GB"/>
                        </w:rPr>
                        <w:t>st</w:t>
                      </w: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 xml:space="preserve"> March 10am St Benedict’s – all pupils are invited to come in their Welsh costume.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lang w:val="en-GB" w:eastAsia="en-GB"/>
                        </w:rPr>
                        <w:t xml:space="preserve">  </w:t>
                      </w:r>
                    </w:p>
                    <w:p w14:paraId="54A5A9F0" w14:textId="201DAC67" w:rsidR="003D5F03" w:rsidRDefault="003D5F03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0A9C6441" w14:textId="747A8800" w:rsidR="003D5F03" w:rsidRPr="00F03754" w:rsidRDefault="003D5F03" w:rsidP="00BC562C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</w:pPr>
                      <w:proofErr w:type="spellStart"/>
                      <w:r w:rsidRPr="00F03754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Yr</w:t>
                      </w:r>
                      <w:proofErr w:type="spellEnd"/>
                      <w:r w:rsidRPr="00F03754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 4 parents – please click on this link for information and the boking link for Annie Jr!!!!!</w:t>
                      </w:r>
                    </w:p>
                    <w:p w14:paraId="5BC4CF1D" w14:textId="45212ACF" w:rsidR="003D5F03" w:rsidRDefault="00A868E5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  <w:hyperlink r:id="rId16" w:history="1">
                        <w:r w:rsidR="003D5F03" w:rsidRPr="00FA1E55">
                          <w:rPr>
                            <w:rStyle w:val="Hyperlink"/>
                            <w:rFonts w:ascii="Calibri" w:eastAsia="Times New Roman" w:hAnsi="Calibri" w:cs="Calibri"/>
                            <w:lang w:val="en-GB" w:eastAsia="en-GB"/>
                          </w:rPr>
                          <w:t>https://www.j2e.com/st-josephs-catholic-primary-school15/Mary/Annie+Jr.pdf/</w:t>
                        </w:r>
                      </w:hyperlink>
                    </w:p>
                    <w:p w14:paraId="7628FA89" w14:textId="164145D1" w:rsidR="003D5F03" w:rsidRDefault="003D5F03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508C6358" w14:textId="77777777" w:rsidR="004C22DC" w:rsidRPr="00F42A96" w:rsidRDefault="004C22DC" w:rsidP="004C22DC">
                      <w:pP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</w:pP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Important dates are on the calendar on our school website.</w:t>
                      </w:r>
                      <w:r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 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The next Inset Day is Monday 23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vertAlign w:val="superscript"/>
                          <w:lang w:val="en-GB" w:eastAsia="en-GB"/>
                        </w:rPr>
                        <w:t>rd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 February. This is the Monday after Half Term (16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vertAlign w:val="superscript"/>
                          <w:lang w:val="en-GB" w:eastAsia="en-GB"/>
                        </w:rPr>
                        <w:t>th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>- 20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vertAlign w:val="superscript"/>
                          <w:lang w:val="en-GB" w:eastAsia="en-GB"/>
                        </w:rPr>
                        <w:t>th</w:t>
                      </w:r>
                      <w:r w:rsidRPr="00F42A96">
                        <w:rPr>
                          <w:rFonts w:ascii="Calibri" w:eastAsia="Times New Roman" w:hAnsi="Calibri" w:cs="Calibri"/>
                          <w:b/>
                          <w:bCs/>
                          <w:i/>
                          <w:iCs/>
                          <w:color w:val="000000"/>
                          <w:lang w:val="en-GB" w:eastAsia="en-GB"/>
                        </w:rPr>
                        <w:t xml:space="preserve"> February)</w:t>
                      </w:r>
                    </w:p>
                    <w:p w14:paraId="4415E00E" w14:textId="17CDDEF6" w:rsidR="00FA4430" w:rsidRDefault="00FA4430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2C5476D8" w14:textId="77777777" w:rsidR="00FA4430" w:rsidRPr="003D5F03" w:rsidRDefault="00FA4430" w:rsidP="00BC562C">
                      <w:pPr>
                        <w:rPr>
                          <w:rFonts w:ascii="Calibri" w:eastAsia="Times New Roman" w:hAnsi="Calibri" w:cs="Calibri"/>
                          <w:color w:val="000000"/>
                          <w:lang w:val="en-GB" w:eastAsia="en-GB"/>
                        </w:rPr>
                      </w:pPr>
                    </w:p>
                    <w:p w14:paraId="630FA361" w14:textId="0B8E8DFA" w:rsidR="003D5F03" w:rsidRDefault="00547E29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  <w:t>Please see the important changes to our attendance/absence arrangements. Thank you for your cooperation –</w:t>
                      </w:r>
                      <w:r w:rsidR="004C22DC"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  <w:t xml:space="preserve"> </w:t>
                      </w:r>
                      <w:hyperlink r:id="rId17" w:history="1">
                        <w:r w:rsidR="00FA4430" w:rsidRPr="00F17AFA">
                          <w:rPr>
                            <w:rStyle w:val="Hyperlink"/>
                            <w:rFonts w:ascii="Calibri" w:eastAsia="Times New Roman" w:hAnsi="Calibri" w:cs="Calibri"/>
                            <w:i/>
                            <w:iCs/>
                            <w:lang w:val="en-GB" w:eastAsia="en-GB"/>
                          </w:rPr>
                          <w:t>https://www.j2e.com/st-josephs-catholic-primary-school15/Mary/Absence+changes+letter.pdf/</w:t>
                        </w:r>
                      </w:hyperlink>
                      <w:r w:rsidR="00F03754">
                        <w:rPr>
                          <w:rFonts w:ascii="Calibri" w:eastAsia="Times New Roman" w:hAnsi="Calibri" w:cs="Calibri"/>
                          <w:i/>
                          <w:iCs/>
                          <w:lang w:val="en-GB" w:eastAsia="en-GB"/>
                        </w:rPr>
                        <w:t xml:space="preserve"> </w:t>
                      </w:r>
                    </w:p>
                    <w:p w14:paraId="10B6C401" w14:textId="77777777" w:rsidR="00F03754" w:rsidRDefault="00F03754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15749A58" w14:textId="0C6108CC" w:rsidR="007669D4" w:rsidRDefault="007669D4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bookmarkEnd w:id="5"/>
                    <w:p w14:paraId="019B4305" w14:textId="63B5F4FC" w:rsidR="00547E29" w:rsidRDefault="00547E29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p w14:paraId="568447E7" w14:textId="77777777" w:rsidR="00547E29" w:rsidRDefault="00547E29" w:rsidP="00BC562C">
                      <w:pPr>
                        <w:rPr>
                          <w:rFonts w:ascii="Calibri" w:eastAsia="Times New Roman" w:hAnsi="Calibri" w:cs="Calibri"/>
                          <w:i/>
                          <w:iCs/>
                          <w:color w:val="000000"/>
                          <w:lang w:val="en-GB" w:eastAsia="en-GB"/>
                        </w:rPr>
                      </w:pPr>
                    </w:p>
                    <w:bookmarkEnd w:id="6"/>
                    <w:bookmarkEnd w:id="8"/>
                  </w:txbxContent>
                </v:textbox>
                <w10:wrap anchorx="margin"/>
              </v:shape>
            </w:pict>
          </mc:Fallback>
        </mc:AlternateContent>
      </w:r>
      <w:r w:rsidR="0076303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4BE0D" wp14:editId="7F54A079">
                <wp:simplePos x="0" y="0"/>
                <wp:positionH relativeFrom="page">
                  <wp:posOffset>5899573</wp:posOffset>
                </wp:positionH>
                <wp:positionV relativeFrom="page">
                  <wp:posOffset>2352886</wp:posOffset>
                </wp:positionV>
                <wp:extent cx="1497330" cy="7406640"/>
                <wp:effectExtent l="19050" t="19050" r="45720" b="60960"/>
                <wp:wrapNone/>
                <wp:docPr id="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7330" cy="74066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3BF9B66" w14:textId="77777777" w:rsidR="00670901" w:rsidRPr="003942F3" w:rsidRDefault="00D01C81" w:rsidP="00D01C81">
                            <w:pPr>
                              <w:pStyle w:val="BodyText"/>
                              <w:spacing w:after="0"/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</w:pPr>
                            <w:r w:rsidRPr="00D01C81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00DA3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U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pcoming dates</w:t>
                            </w:r>
                            <w:r w:rsidR="00C843E9" w:rsidRPr="003942F3">
                              <w:rPr>
                                <w:rFonts w:ascii="Century Gothic" w:hAnsi="Century Gothic"/>
                                <w:b/>
                                <w:i/>
                                <w:color w:val="FFFFFF" w:themeColor="background1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27FE10C" w14:textId="77777777" w:rsidR="00C73D71" w:rsidRDefault="00C73D71" w:rsidP="00C73D71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bookmarkStart w:id="9" w:name="_Hlk201926651"/>
                          </w:p>
                          <w:p w14:paraId="4205F8F1" w14:textId="154D036B" w:rsidR="007D7B74" w:rsidRDefault="007D7B7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Mon 9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 Feb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– Yr. 5 trip to ‘Big Pit’</w:t>
                            </w:r>
                          </w:p>
                          <w:p w14:paraId="0418367A" w14:textId="2FEE8A96" w:rsidR="007D7B74" w:rsidRDefault="007D7B7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6D477308" w14:textId="502ACED1" w:rsidR="007D7B74" w:rsidRDefault="007D7B7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Tues 10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 Feb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– Yr. 6 trip to see ‘Mr.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Phormula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’</w:t>
                            </w:r>
                          </w:p>
                          <w:p w14:paraId="26E2A75A" w14:textId="603AFF49" w:rsidR="007D7B74" w:rsidRDefault="007D7B7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52607A52" w14:textId="52F44766" w:rsidR="007D7B74" w:rsidRDefault="007D7B7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Thurs 12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D7B74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 xml:space="preserve"> Feb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4 visit to Bishop Vaughan</w:t>
                            </w:r>
                          </w:p>
                          <w:p w14:paraId="37649BC0" w14:textId="77777777" w:rsidR="00F03754" w:rsidRDefault="00F03754" w:rsidP="00E74BBA">
                            <w:pPr>
                              <w:pStyle w:val="BodyText"/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58477067" w14:textId="160A5DCF" w:rsidR="00F42A96" w:rsidRDefault="00F42A96" w:rsidP="00F42A96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Half Term (16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- 20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February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.</w:t>
                            </w:r>
                          </w:p>
                          <w:p w14:paraId="51D174B6" w14:textId="53278CC9" w:rsidR="00F42A96" w:rsidRDefault="00F42A96" w:rsidP="00F42A96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Ins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et Day 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-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Monday 23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vertAlign w:val="superscript"/>
                                <w:lang w:val="en-GB" w:eastAsia="en-GB"/>
                              </w:rPr>
                              <w:t>rd</w:t>
                            </w:r>
                            <w:r w:rsidRPr="00F42A96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February. </w:t>
                            </w:r>
                          </w:p>
                          <w:p w14:paraId="2F50EC03" w14:textId="4E7B05A2" w:rsidR="006F6A4D" w:rsidRDefault="006F6A4D" w:rsidP="00F42A96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73C3FEF3" w14:textId="647D49DB" w:rsidR="00C73D71" w:rsidRDefault="006F6A4D" w:rsidP="006F6A4D">
                            <w:pP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Family Mass Sunday 1</w:t>
                            </w: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vertAlign w:val="superscript"/>
                                <w:lang w:val="en-GB" w:eastAsia="en-GB"/>
                              </w:rPr>
                              <w:t>st</w:t>
                            </w: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M</w:t>
                            </w:r>
                            <w:r w:rsidR="000415B3"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arch</w:t>
                            </w:r>
                            <w:r w:rsidRPr="000415B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 xml:space="preserve"> 10am St Benedict’s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– all pupils are invited to come in their Welsh costume.</w:t>
                            </w:r>
                          </w:p>
                          <w:p w14:paraId="12B464B2" w14:textId="77777777" w:rsidR="006F6A4D" w:rsidRDefault="006F6A4D" w:rsidP="006F6A4D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bookmarkEnd w:id="9"/>
                          <w:p w14:paraId="0D9690EF" w14:textId="299AB83D" w:rsidR="004D196F" w:rsidRPr="009A4DBC" w:rsidRDefault="00B05998" w:rsidP="004D196F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</w:pPr>
                            <w:r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>J</w:t>
                            </w:r>
                            <w:r w:rsidR="004D196F"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 xml:space="preserve">esuit virtues for </w:t>
                            </w:r>
                          </w:p>
                          <w:p w14:paraId="48F6AC2A" w14:textId="7A70526A" w:rsidR="00450C09" w:rsidRPr="009A4DBC" w:rsidRDefault="00450C09" w:rsidP="004D196F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</w:pPr>
                            <w:r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 xml:space="preserve">January/ </w:t>
                            </w:r>
                          </w:p>
                          <w:p w14:paraId="011F93C9" w14:textId="2F2067C5" w:rsidR="00E07B4E" w:rsidRPr="009A4DBC" w:rsidRDefault="00450C09" w:rsidP="004D196F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</w:pPr>
                            <w:r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>February</w:t>
                            </w:r>
                            <w:r w:rsidR="00E07B4E"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>:</w:t>
                            </w:r>
                          </w:p>
                          <w:p w14:paraId="6149177C" w14:textId="0B70B931" w:rsidR="00667EB4" w:rsidRDefault="00667EB4" w:rsidP="005209D3">
                            <w:pPr>
                              <w:widowControl w:val="0"/>
                              <w:rPr>
                                <w:rFonts w:ascii="Lucida Bright" w:hAnsi="Lucida Bright"/>
                                <w:color w:val="FFFFFF" w:themeColor="background1"/>
                                <w:shd w:val="clear" w:color="auto" w:fill="C3003F"/>
                              </w:rPr>
                            </w:pPr>
                            <w:r w:rsidRPr="009A4DBC">
                              <w:rPr>
                                <w:rFonts w:ascii="Lucida Bright" w:hAnsi="Lucida Bright"/>
                                <w:color w:val="FFFFFF" w:themeColor="background1"/>
                                <w:highlight w:val="black"/>
                                <w:shd w:val="clear" w:color="auto" w:fill="C3003F"/>
                              </w:rPr>
                              <w:t>Curious &amp; Active</w:t>
                            </w:r>
                            <w:r>
                              <w:rPr>
                                <w:rFonts w:ascii="Lucida Bright" w:hAnsi="Lucida Bright"/>
                                <w:color w:val="FFFFFF" w:themeColor="background1"/>
                                <w:shd w:val="clear" w:color="auto" w:fill="C3003F"/>
                              </w:rPr>
                              <w:t xml:space="preserve"> </w:t>
                            </w:r>
                          </w:p>
                          <w:p w14:paraId="7E7D3EB3" w14:textId="77777777" w:rsidR="00667EB4" w:rsidRDefault="00667EB4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14:paraId="2387E167" w14:textId="77777777" w:rsidR="00667EB4" w:rsidRDefault="00667EB4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14:paraId="5A06768A" w14:textId="4C16D8CC" w:rsidR="00E07B4E" w:rsidRDefault="0022174E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  <w:r w:rsidRPr="0047572E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161952A" wp14:editId="68AF4728">
                                  <wp:extent cx="1242060" cy="1145748"/>
                                  <wp:effectExtent l="0" t="0" r="0" b="0"/>
                                  <wp:docPr id="6" name="Picture 6" descr="St Teresa's Catholic Primary School - Jesuit Virtu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Teresa's Catholic Primary School - Jesuit Virtu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806" b="58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736" cy="11952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5EF13B" w14:textId="77777777" w:rsidR="00667EB4" w:rsidRDefault="00667EB4" w:rsidP="005209D3">
                            <w:pPr>
                              <w:widowControl w:val="0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14:paraId="73F6D2B6" w14:textId="2E055E4F" w:rsidR="00420FE6" w:rsidRDefault="00C27CA9" w:rsidP="005209D3">
                            <w:pPr>
                              <w:widowControl w:val="0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</w:t>
                            </w:r>
                          </w:p>
                          <w:p w14:paraId="5EFE7365" w14:textId="77777777" w:rsidR="00A54E7A" w:rsidRDefault="001D5A29" w:rsidP="00F8769D">
                            <w:pPr>
                              <w:widowControl w:val="0"/>
                              <w:spacing w:after="120" w:line="285" w:lineRule="auto"/>
                              <w:rPr>
                                <w:rFonts w:ascii="Century Gothic" w:eastAsia="Times New Roman" w:hAnsi="Century Gothic" w:cs="Tahoma"/>
                                <w:b/>
                                <w:color w:val="FFFFFF"/>
                                <w:kern w:val="28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4BE0D" id="Text Box 74" o:spid="_x0000_s1031" type="#_x0000_t202" style="position:absolute;margin-left:464.55pt;margin-top:185.25pt;width:117.9pt;height:583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" fillcolor="#00b0f0" strokecolor="#f2f2f2" strokeweight="3pt">
                <v:shadow on="t" color="#243f60" opacity=".5" offset="1pt"/>
                <v:textbox inset=",0,,0">
                  <w:txbxContent>
                    <w:p w14:paraId="73BF9B66" w14:textId="77777777" w:rsidR="00670901" w:rsidRPr="003942F3" w:rsidRDefault="00D01C81" w:rsidP="00D01C81">
                      <w:pPr>
                        <w:pStyle w:val="BodyText"/>
                        <w:spacing w:after="0"/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</w:pPr>
                      <w:r w:rsidRPr="00D01C81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200DA3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U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pcoming dates</w:t>
                      </w:r>
                      <w:r w:rsidR="00C843E9" w:rsidRPr="003942F3">
                        <w:rPr>
                          <w:rFonts w:ascii="Century Gothic" w:hAnsi="Century Gothic"/>
                          <w:b/>
                          <w:i/>
                          <w:color w:val="FFFFFF" w:themeColor="background1"/>
                          <w:szCs w:val="20"/>
                          <w:u w:val="single"/>
                        </w:rPr>
                        <w:t>:</w:t>
                      </w:r>
                    </w:p>
                    <w:p w14:paraId="527FE10C" w14:textId="77777777" w:rsidR="00C73D71" w:rsidRDefault="00C73D71" w:rsidP="00C73D71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bookmarkStart w:id="11" w:name="_Hlk201926651"/>
                    </w:p>
                    <w:p w14:paraId="4205F8F1" w14:textId="154D036B" w:rsidR="007D7B74" w:rsidRDefault="007D7B7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Mon 9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</w:rPr>
                        <w:t>th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 Feb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– Yr. 5 trip to ‘Big Pit’</w:t>
                      </w:r>
                    </w:p>
                    <w:p w14:paraId="0418367A" w14:textId="2FEE8A96" w:rsidR="007D7B74" w:rsidRDefault="007D7B7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6D477308" w14:textId="502ACED1" w:rsidR="007D7B74" w:rsidRDefault="007D7B7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Tues 10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</w:rPr>
                        <w:t>th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 Feb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– Yr. 6 trip to see ‘Mr.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>Phormula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>’</w:t>
                      </w:r>
                    </w:p>
                    <w:p w14:paraId="26E2A75A" w14:textId="603AFF49" w:rsidR="007D7B74" w:rsidRDefault="007D7B7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52607A52" w14:textId="52F44766" w:rsidR="007D7B74" w:rsidRDefault="007D7B7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Thurs 12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</w:rPr>
                        <w:t>th</w:t>
                      </w:r>
                      <w:r w:rsidRPr="007D7B74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 xml:space="preserve"> Feb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>Yr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4 visit to Bishop Vaughan</w:t>
                      </w:r>
                    </w:p>
                    <w:p w14:paraId="37649BC0" w14:textId="77777777" w:rsidR="00F03754" w:rsidRDefault="00F03754" w:rsidP="00E74BBA">
                      <w:pPr>
                        <w:pStyle w:val="BodyText"/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58477067" w14:textId="160A5DCF" w:rsidR="00F42A96" w:rsidRDefault="00F42A96" w:rsidP="00F42A96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Half Term (16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vertAlign w:val="superscript"/>
                          <w:lang w:val="en-GB" w:eastAsia="en-GB"/>
                        </w:rPr>
                        <w:t>th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- 20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vertAlign w:val="superscript"/>
                          <w:lang w:val="en-GB" w:eastAsia="en-GB"/>
                        </w:rPr>
                        <w:t>th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February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.</w:t>
                      </w:r>
                    </w:p>
                    <w:p w14:paraId="51D174B6" w14:textId="53278CC9" w:rsidR="00F42A96" w:rsidRDefault="00F42A96" w:rsidP="00F42A96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Ins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et Day 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-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Monday 23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vertAlign w:val="superscript"/>
                          <w:lang w:val="en-GB" w:eastAsia="en-GB"/>
                        </w:rPr>
                        <w:t>rd</w:t>
                      </w:r>
                      <w:r w:rsidRPr="00F42A96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February. </w:t>
                      </w:r>
                    </w:p>
                    <w:p w14:paraId="2F50EC03" w14:textId="4E7B05A2" w:rsidR="006F6A4D" w:rsidRDefault="006F6A4D" w:rsidP="00F42A96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73C3FEF3" w14:textId="647D49DB" w:rsidR="00C73D71" w:rsidRDefault="006F6A4D" w:rsidP="006F6A4D">
                      <w:pP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Family Mass Sunday 1</w:t>
                      </w: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vertAlign w:val="superscript"/>
                          <w:lang w:val="en-GB" w:eastAsia="en-GB"/>
                        </w:rPr>
                        <w:t>st</w:t>
                      </w: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M</w:t>
                      </w:r>
                      <w:r w:rsidR="000415B3"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>arch</w:t>
                      </w:r>
                      <w:r w:rsidRPr="000415B3"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u w:val="single"/>
                          <w:lang w:val="en-GB" w:eastAsia="en-GB"/>
                        </w:rPr>
                        <w:t xml:space="preserve"> 10am St Benedict’s</w:t>
                      </w: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i/>
                          <w:iCs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– all pupils are invited to come in their Welsh costume.</w:t>
                      </w:r>
                    </w:p>
                    <w:p w14:paraId="12B464B2" w14:textId="77777777" w:rsidR="006F6A4D" w:rsidRDefault="006F6A4D" w:rsidP="006F6A4D">
                      <w:pP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bookmarkEnd w:id="11"/>
                    <w:p w14:paraId="0D9690EF" w14:textId="299AB83D" w:rsidR="004D196F" w:rsidRPr="009A4DBC" w:rsidRDefault="00B05998" w:rsidP="004D196F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</w:pPr>
                      <w:r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>J</w:t>
                      </w:r>
                      <w:r w:rsidR="004D196F"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 xml:space="preserve">esuit virtues for </w:t>
                      </w:r>
                    </w:p>
                    <w:p w14:paraId="48F6AC2A" w14:textId="7A70526A" w:rsidR="00450C09" w:rsidRPr="009A4DBC" w:rsidRDefault="00450C09" w:rsidP="004D196F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</w:pPr>
                      <w:r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 xml:space="preserve">January/ </w:t>
                      </w:r>
                    </w:p>
                    <w:p w14:paraId="011F93C9" w14:textId="2F2067C5" w:rsidR="00E07B4E" w:rsidRPr="009A4DBC" w:rsidRDefault="00450C09" w:rsidP="004D196F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</w:pPr>
                      <w:r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>February</w:t>
                      </w:r>
                      <w:r w:rsidR="00E07B4E"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>:</w:t>
                      </w:r>
                    </w:p>
                    <w:p w14:paraId="6149177C" w14:textId="0B70B931" w:rsidR="00667EB4" w:rsidRDefault="00667EB4" w:rsidP="005209D3">
                      <w:pPr>
                        <w:widowControl w:val="0"/>
                        <w:rPr>
                          <w:rFonts w:ascii="Lucida Bright" w:hAnsi="Lucida Bright"/>
                          <w:color w:val="FFFFFF" w:themeColor="background1"/>
                          <w:shd w:val="clear" w:color="auto" w:fill="C3003F"/>
                        </w:rPr>
                      </w:pPr>
                      <w:r w:rsidRPr="009A4DBC">
                        <w:rPr>
                          <w:rFonts w:ascii="Lucida Bright" w:hAnsi="Lucida Bright"/>
                          <w:color w:val="FFFFFF" w:themeColor="background1"/>
                          <w:highlight w:val="black"/>
                          <w:shd w:val="clear" w:color="auto" w:fill="C3003F"/>
                        </w:rPr>
                        <w:t>Curious &amp; Active</w:t>
                      </w:r>
                      <w:r>
                        <w:rPr>
                          <w:rFonts w:ascii="Lucida Bright" w:hAnsi="Lucida Bright"/>
                          <w:color w:val="FFFFFF" w:themeColor="background1"/>
                          <w:shd w:val="clear" w:color="auto" w:fill="C3003F"/>
                        </w:rPr>
                        <w:t xml:space="preserve"> </w:t>
                      </w:r>
                    </w:p>
                    <w:p w14:paraId="7E7D3EB3" w14:textId="77777777" w:rsidR="00667EB4" w:rsidRDefault="00667EB4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</w:p>
                    <w:p w14:paraId="2387E167" w14:textId="77777777" w:rsidR="00667EB4" w:rsidRDefault="00667EB4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</w:p>
                    <w:p w14:paraId="5A06768A" w14:textId="4C16D8CC" w:rsidR="00E07B4E" w:rsidRDefault="0022174E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  <w:r w:rsidRPr="0047572E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161952A" wp14:editId="68AF4728">
                            <wp:extent cx="1242060" cy="1145748"/>
                            <wp:effectExtent l="0" t="0" r="0" b="0"/>
                            <wp:docPr id="6" name="Picture 6" descr="St Teresa's Catholic Primary School - Jesuit Virtu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Teresa's Catholic Primary School - Jesuit Virtu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806" b="58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95736" cy="11952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5EF13B" w14:textId="77777777" w:rsidR="00667EB4" w:rsidRDefault="00667EB4" w:rsidP="005209D3">
                      <w:pPr>
                        <w:widowControl w:val="0"/>
                        <w:rPr>
                          <w:noProof/>
                          <w:lang w:val="en-GB" w:eastAsia="en-GB"/>
                        </w:rPr>
                      </w:pPr>
                    </w:p>
                    <w:p w14:paraId="73F6D2B6" w14:textId="2E055E4F" w:rsidR="00420FE6" w:rsidRDefault="00C27CA9" w:rsidP="005209D3">
                      <w:pPr>
                        <w:widowControl w:val="0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</w:t>
                      </w:r>
                    </w:p>
                    <w:p w14:paraId="5EFE7365" w14:textId="77777777" w:rsidR="00A54E7A" w:rsidRDefault="001D5A29" w:rsidP="00F8769D">
                      <w:pPr>
                        <w:widowControl w:val="0"/>
                        <w:spacing w:after="120" w:line="285" w:lineRule="auto"/>
                        <w:rPr>
                          <w:rFonts w:ascii="Century Gothic" w:eastAsia="Times New Roman" w:hAnsi="Century Gothic" w:cs="Tahoma"/>
                          <w:b/>
                          <w:color w:val="FFFFFF"/>
                          <w:kern w:val="28"/>
                          <w:sz w:val="22"/>
                          <w:szCs w:val="22"/>
                          <w:lang w:eastAsia="en-GB"/>
                        </w:rPr>
                      </w:pPr>
                      <w: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4618F" w:rsidSect="00AE0E35">
      <w:pgSz w:w="12240" w:h="15840"/>
      <w:pgMar w:top="720" w:right="720" w:bottom="72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1421A" w14:textId="77777777" w:rsidR="00A868E5" w:rsidRDefault="00A868E5">
      <w:r>
        <w:separator/>
      </w:r>
    </w:p>
  </w:endnote>
  <w:endnote w:type="continuationSeparator" w:id="0">
    <w:p w14:paraId="14E0B7DB" w14:textId="77777777" w:rsidR="00A868E5" w:rsidRDefault="00A8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015CC" w14:textId="77777777" w:rsidR="00A868E5" w:rsidRDefault="00A868E5">
      <w:r>
        <w:separator/>
      </w:r>
    </w:p>
  </w:footnote>
  <w:footnote w:type="continuationSeparator" w:id="0">
    <w:p w14:paraId="432D7C12" w14:textId="77777777" w:rsidR="00A868E5" w:rsidRDefault="00A86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E0AFCD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alt="Mission Statement with Welsh" style="width:472.2pt;height:472.2pt;visibility:visible;mso-wrap-style:square" o:bullet="t">
        <v:imagedata r:id="rId1" o:title="Mission Statement with Welsh"/>
      </v:shape>
    </w:pict>
  </w:numPicBullet>
  <w:abstractNum w:abstractNumId="0" w15:restartNumberingAfterBreak="0">
    <w:nsid w:val="19C54306"/>
    <w:multiLevelType w:val="hybridMultilevel"/>
    <w:tmpl w:val="DBD2A884"/>
    <w:lvl w:ilvl="0" w:tplc="73AC30E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AF60B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DC0E4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F4B48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6009B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7E21D4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D09D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4EEE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ED63AF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C72B00"/>
    <w:multiLevelType w:val="multilevel"/>
    <w:tmpl w:val="BF26C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8034C"/>
    <w:multiLevelType w:val="hybridMultilevel"/>
    <w:tmpl w:val="6A78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E443C"/>
    <w:multiLevelType w:val="hybridMultilevel"/>
    <w:tmpl w:val="D1B22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B184C"/>
    <w:multiLevelType w:val="multilevel"/>
    <w:tmpl w:val="8FE8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>
      <o:colormru v:ext="edit" colors="#576c08,#938379,#96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0"/>
  </w:docVars>
  <w:rsids>
    <w:rsidRoot w:val="00FA172F"/>
    <w:rsid w:val="00005ED3"/>
    <w:rsid w:val="00007015"/>
    <w:rsid w:val="00011399"/>
    <w:rsid w:val="0001233B"/>
    <w:rsid w:val="00014175"/>
    <w:rsid w:val="000168B7"/>
    <w:rsid w:val="000169B0"/>
    <w:rsid w:val="00020C4B"/>
    <w:rsid w:val="000319DE"/>
    <w:rsid w:val="00033691"/>
    <w:rsid w:val="00034332"/>
    <w:rsid w:val="000415B3"/>
    <w:rsid w:val="00041723"/>
    <w:rsid w:val="0004292C"/>
    <w:rsid w:val="00043703"/>
    <w:rsid w:val="00045304"/>
    <w:rsid w:val="00045BFB"/>
    <w:rsid w:val="00052048"/>
    <w:rsid w:val="0005644B"/>
    <w:rsid w:val="0005797B"/>
    <w:rsid w:val="00065E02"/>
    <w:rsid w:val="00066976"/>
    <w:rsid w:val="00067F09"/>
    <w:rsid w:val="00075BA1"/>
    <w:rsid w:val="00080B59"/>
    <w:rsid w:val="00080F0D"/>
    <w:rsid w:val="00082BA4"/>
    <w:rsid w:val="00083CEA"/>
    <w:rsid w:val="00083F5E"/>
    <w:rsid w:val="00085E2F"/>
    <w:rsid w:val="00086133"/>
    <w:rsid w:val="00087CEF"/>
    <w:rsid w:val="00087F19"/>
    <w:rsid w:val="000903AB"/>
    <w:rsid w:val="00092324"/>
    <w:rsid w:val="00092441"/>
    <w:rsid w:val="00092F91"/>
    <w:rsid w:val="00097578"/>
    <w:rsid w:val="000979B8"/>
    <w:rsid w:val="000A1AA1"/>
    <w:rsid w:val="000A20A0"/>
    <w:rsid w:val="000A375F"/>
    <w:rsid w:val="000A37FA"/>
    <w:rsid w:val="000A46C6"/>
    <w:rsid w:val="000A4EC2"/>
    <w:rsid w:val="000A5AE0"/>
    <w:rsid w:val="000A6546"/>
    <w:rsid w:val="000B1359"/>
    <w:rsid w:val="000B25AF"/>
    <w:rsid w:val="000B3DCD"/>
    <w:rsid w:val="000B60FC"/>
    <w:rsid w:val="000C1A54"/>
    <w:rsid w:val="000C5D38"/>
    <w:rsid w:val="000C7B0E"/>
    <w:rsid w:val="000D4F86"/>
    <w:rsid w:val="000E11C5"/>
    <w:rsid w:val="000E4C58"/>
    <w:rsid w:val="000E62AA"/>
    <w:rsid w:val="000E68DB"/>
    <w:rsid w:val="000F0AEF"/>
    <w:rsid w:val="000F1432"/>
    <w:rsid w:val="000F2315"/>
    <w:rsid w:val="000F29FA"/>
    <w:rsid w:val="000F761A"/>
    <w:rsid w:val="00103558"/>
    <w:rsid w:val="00112582"/>
    <w:rsid w:val="00115CFF"/>
    <w:rsid w:val="00120B64"/>
    <w:rsid w:val="001310A0"/>
    <w:rsid w:val="00132A14"/>
    <w:rsid w:val="00132D67"/>
    <w:rsid w:val="001347FD"/>
    <w:rsid w:val="001352A2"/>
    <w:rsid w:val="001402FE"/>
    <w:rsid w:val="0014185C"/>
    <w:rsid w:val="00144123"/>
    <w:rsid w:val="0015475A"/>
    <w:rsid w:val="00155C31"/>
    <w:rsid w:val="00157C30"/>
    <w:rsid w:val="0016463C"/>
    <w:rsid w:val="00167C16"/>
    <w:rsid w:val="00171D0F"/>
    <w:rsid w:val="00172F60"/>
    <w:rsid w:val="00173979"/>
    <w:rsid w:val="0018021B"/>
    <w:rsid w:val="00182FEE"/>
    <w:rsid w:val="001830C8"/>
    <w:rsid w:val="001842C8"/>
    <w:rsid w:val="0019102D"/>
    <w:rsid w:val="001932F3"/>
    <w:rsid w:val="00197574"/>
    <w:rsid w:val="00197E6F"/>
    <w:rsid w:val="001A1064"/>
    <w:rsid w:val="001A19E9"/>
    <w:rsid w:val="001A237E"/>
    <w:rsid w:val="001A3B4E"/>
    <w:rsid w:val="001A404A"/>
    <w:rsid w:val="001A7ED1"/>
    <w:rsid w:val="001B12B0"/>
    <w:rsid w:val="001B201C"/>
    <w:rsid w:val="001B34FB"/>
    <w:rsid w:val="001B3A13"/>
    <w:rsid w:val="001B71AA"/>
    <w:rsid w:val="001C2632"/>
    <w:rsid w:val="001C3476"/>
    <w:rsid w:val="001C449B"/>
    <w:rsid w:val="001C456D"/>
    <w:rsid w:val="001C6D9C"/>
    <w:rsid w:val="001C70C8"/>
    <w:rsid w:val="001D3D11"/>
    <w:rsid w:val="001D5982"/>
    <w:rsid w:val="001D5A29"/>
    <w:rsid w:val="001D6DE1"/>
    <w:rsid w:val="001E03C1"/>
    <w:rsid w:val="001E0F0A"/>
    <w:rsid w:val="001E46A0"/>
    <w:rsid w:val="001E6252"/>
    <w:rsid w:val="001E63AD"/>
    <w:rsid w:val="001E695E"/>
    <w:rsid w:val="001F02D6"/>
    <w:rsid w:val="001F329F"/>
    <w:rsid w:val="001F576A"/>
    <w:rsid w:val="00200D28"/>
    <w:rsid w:val="00200DA3"/>
    <w:rsid w:val="00201801"/>
    <w:rsid w:val="002047E2"/>
    <w:rsid w:val="00204B52"/>
    <w:rsid w:val="00205093"/>
    <w:rsid w:val="00206572"/>
    <w:rsid w:val="00206722"/>
    <w:rsid w:val="002067BB"/>
    <w:rsid w:val="00206996"/>
    <w:rsid w:val="002071BC"/>
    <w:rsid w:val="00207503"/>
    <w:rsid w:val="0021441C"/>
    <w:rsid w:val="00215414"/>
    <w:rsid w:val="0022174E"/>
    <w:rsid w:val="00222211"/>
    <w:rsid w:val="00224DA9"/>
    <w:rsid w:val="002278ED"/>
    <w:rsid w:val="00237EEC"/>
    <w:rsid w:val="00240E2D"/>
    <w:rsid w:val="00243EC9"/>
    <w:rsid w:val="00244161"/>
    <w:rsid w:val="00245CE4"/>
    <w:rsid w:val="00250EDA"/>
    <w:rsid w:val="00251641"/>
    <w:rsid w:val="00251D86"/>
    <w:rsid w:val="00252143"/>
    <w:rsid w:val="00252370"/>
    <w:rsid w:val="0025445B"/>
    <w:rsid w:val="00254545"/>
    <w:rsid w:val="0025461A"/>
    <w:rsid w:val="00255378"/>
    <w:rsid w:val="00263E8D"/>
    <w:rsid w:val="00264AAA"/>
    <w:rsid w:val="002652A8"/>
    <w:rsid w:val="0027041E"/>
    <w:rsid w:val="002736DB"/>
    <w:rsid w:val="0028227B"/>
    <w:rsid w:val="00283354"/>
    <w:rsid w:val="00291180"/>
    <w:rsid w:val="00291F9E"/>
    <w:rsid w:val="002947D5"/>
    <w:rsid w:val="00296038"/>
    <w:rsid w:val="00297A6B"/>
    <w:rsid w:val="002A238E"/>
    <w:rsid w:val="002A3F34"/>
    <w:rsid w:val="002B3051"/>
    <w:rsid w:val="002B32C8"/>
    <w:rsid w:val="002B59C7"/>
    <w:rsid w:val="002C0EEB"/>
    <w:rsid w:val="002C12F7"/>
    <w:rsid w:val="002C1356"/>
    <w:rsid w:val="002C2626"/>
    <w:rsid w:val="002C7063"/>
    <w:rsid w:val="002D2FB7"/>
    <w:rsid w:val="002E16D4"/>
    <w:rsid w:val="002E2CE0"/>
    <w:rsid w:val="002E51DA"/>
    <w:rsid w:val="002F05EA"/>
    <w:rsid w:val="002F6FA2"/>
    <w:rsid w:val="00301610"/>
    <w:rsid w:val="0030771B"/>
    <w:rsid w:val="0031578D"/>
    <w:rsid w:val="00320F35"/>
    <w:rsid w:val="0032251A"/>
    <w:rsid w:val="00322C33"/>
    <w:rsid w:val="003266B3"/>
    <w:rsid w:val="00326AAA"/>
    <w:rsid w:val="00332155"/>
    <w:rsid w:val="00333B61"/>
    <w:rsid w:val="0033528C"/>
    <w:rsid w:val="0033763D"/>
    <w:rsid w:val="00337C4A"/>
    <w:rsid w:val="00340015"/>
    <w:rsid w:val="00341967"/>
    <w:rsid w:val="0034320A"/>
    <w:rsid w:val="00343DE8"/>
    <w:rsid w:val="00352110"/>
    <w:rsid w:val="0035259D"/>
    <w:rsid w:val="00353C81"/>
    <w:rsid w:val="00354140"/>
    <w:rsid w:val="00355C88"/>
    <w:rsid w:val="00357041"/>
    <w:rsid w:val="00365A6B"/>
    <w:rsid w:val="003710D5"/>
    <w:rsid w:val="00375027"/>
    <w:rsid w:val="003751E2"/>
    <w:rsid w:val="00382E89"/>
    <w:rsid w:val="00387EFF"/>
    <w:rsid w:val="00392F42"/>
    <w:rsid w:val="003942F3"/>
    <w:rsid w:val="00394E0C"/>
    <w:rsid w:val="003A0186"/>
    <w:rsid w:val="003A0D76"/>
    <w:rsid w:val="003A1E21"/>
    <w:rsid w:val="003A2826"/>
    <w:rsid w:val="003A4713"/>
    <w:rsid w:val="003A476E"/>
    <w:rsid w:val="003A4B07"/>
    <w:rsid w:val="003B0D66"/>
    <w:rsid w:val="003B1A30"/>
    <w:rsid w:val="003B4F3F"/>
    <w:rsid w:val="003B50FC"/>
    <w:rsid w:val="003B5199"/>
    <w:rsid w:val="003C01EC"/>
    <w:rsid w:val="003C09B2"/>
    <w:rsid w:val="003C24E7"/>
    <w:rsid w:val="003C4BE2"/>
    <w:rsid w:val="003C552E"/>
    <w:rsid w:val="003D01B7"/>
    <w:rsid w:val="003D5F03"/>
    <w:rsid w:val="003D743A"/>
    <w:rsid w:val="003E027F"/>
    <w:rsid w:val="003E321F"/>
    <w:rsid w:val="003E4A49"/>
    <w:rsid w:val="003E62AD"/>
    <w:rsid w:val="003E6756"/>
    <w:rsid w:val="003F0164"/>
    <w:rsid w:val="003F19EB"/>
    <w:rsid w:val="003F21F4"/>
    <w:rsid w:val="003F31B7"/>
    <w:rsid w:val="003F3422"/>
    <w:rsid w:val="003F4DA8"/>
    <w:rsid w:val="003F57A9"/>
    <w:rsid w:val="003F5CFF"/>
    <w:rsid w:val="003F686C"/>
    <w:rsid w:val="003F6FAE"/>
    <w:rsid w:val="003F772E"/>
    <w:rsid w:val="00403B6E"/>
    <w:rsid w:val="00405462"/>
    <w:rsid w:val="004078C5"/>
    <w:rsid w:val="00410BC9"/>
    <w:rsid w:val="00411964"/>
    <w:rsid w:val="00413CCD"/>
    <w:rsid w:val="00415A83"/>
    <w:rsid w:val="004169B8"/>
    <w:rsid w:val="00420FE6"/>
    <w:rsid w:val="004231A5"/>
    <w:rsid w:val="00425852"/>
    <w:rsid w:val="004265F5"/>
    <w:rsid w:val="00430798"/>
    <w:rsid w:val="004337E9"/>
    <w:rsid w:val="0043766A"/>
    <w:rsid w:val="00450C09"/>
    <w:rsid w:val="00450DB1"/>
    <w:rsid w:val="0045367F"/>
    <w:rsid w:val="00453C1A"/>
    <w:rsid w:val="004556F8"/>
    <w:rsid w:val="00456933"/>
    <w:rsid w:val="00461E38"/>
    <w:rsid w:val="00467643"/>
    <w:rsid w:val="00467722"/>
    <w:rsid w:val="0047331A"/>
    <w:rsid w:val="004740FB"/>
    <w:rsid w:val="0047572E"/>
    <w:rsid w:val="0048070C"/>
    <w:rsid w:val="0048357F"/>
    <w:rsid w:val="00491CD4"/>
    <w:rsid w:val="00492729"/>
    <w:rsid w:val="0049421F"/>
    <w:rsid w:val="00494C2E"/>
    <w:rsid w:val="00497A7F"/>
    <w:rsid w:val="004A1A21"/>
    <w:rsid w:val="004A1F36"/>
    <w:rsid w:val="004A2198"/>
    <w:rsid w:val="004A2DC7"/>
    <w:rsid w:val="004A386C"/>
    <w:rsid w:val="004A407F"/>
    <w:rsid w:val="004B1BCD"/>
    <w:rsid w:val="004B55FB"/>
    <w:rsid w:val="004C07F4"/>
    <w:rsid w:val="004C081A"/>
    <w:rsid w:val="004C1DE0"/>
    <w:rsid w:val="004C22DC"/>
    <w:rsid w:val="004C39DC"/>
    <w:rsid w:val="004C3A0D"/>
    <w:rsid w:val="004C3F3D"/>
    <w:rsid w:val="004C5C37"/>
    <w:rsid w:val="004C6D75"/>
    <w:rsid w:val="004D0B65"/>
    <w:rsid w:val="004D196F"/>
    <w:rsid w:val="004D219B"/>
    <w:rsid w:val="004E1601"/>
    <w:rsid w:val="004F2D9B"/>
    <w:rsid w:val="005049F8"/>
    <w:rsid w:val="005159D9"/>
    <w:rsid w:val="00515D20"/>
    <w:rsid w:val="00516993"/>
    <w:rsid w:val="00517D0E"/>
    <w:rsid w:val="00520246"/>
    <w:rsid w:val="005209D3"/>
    <w:rsid w:val="005211DF"/>
    <w:rsid w:val="0052380A"/>
    <w:rsid w:val="0052616E"/>
    <w:rsid w:val="00527997"/>
    <w:rsid w:val="00527B7E"/>
    <w:rsid w:val="0053129F"/>
    <w:rsid w:val="00531FF6"/>
    <w:rsid w:val="00537526"/>
    <w:rsid w:val="00540E29"/>
    <w:rsid w:val="00541B12"/>
    <w:rsid w:val="005444A8"/>
    <w:rsid w:val="00547E29"/>
    <w:rsid w:val="00550A15"/>
    <w:rsid w:val="00553212"/>
    <w:rsid w:val="0055481A"/>
    <w:rsid w:val="0056240D"/>
    <w:rsid w:val="0056350C"/>
    <w:rsid w:val="005641DA"/>
    <w:rsid w:val="00570C2B"/>
    <w:rsid w:val="005713F3"/>
    <w:rsid w:val="00573850"/>
    <w:rsid w:val="00577DE2"/>
    <w:rsid w:val="005808C3"/>
    <w:rsid w:val="00585187"/>
    <w:rsid w:val="00585C90"/>
    <w:rsid w:val="00586823"/>
    <w:rsid w:val="00586A64"/>
    <w:rsid w:val="00586D34"/>
    <w:rsid w:val="0059217C"/>
    <w:rsid w:val="00595BC9"/>
    <w:rsid w:val="005A27B7"/>
    <w:rsid w:val="005A5E31"/>
    <w:rsid w:val="005B42E0"/>
    <w:rsid w:val="005C32AA"/>
    <w:rsid w:val="005D3F8D"/>
    <w:rsid w:val="005D4473"/>
    <w:rsid w:val="005D54EC"/>
    <w:rsid w:val="005E0468"/>
    <w:rsid w:val="005E0EDD"/>
    <w:rsid w:val="005E1596"/>
    <w:rsid w:val="005F0E40"/>
    <w:rsid w:val="005F2DC6"/>
    <w:rsid w:val="005F7A35"/>
    <w:rsid w:val="00600043"/>
    <w:rsid w:val="00603555"/>
    <w:rsid w:val="006052DD"/>
    <w:rsid w:val="00605785"/>
    <w:rsid w:val="00605C3A"/>
    <w:rsid w:val="00612842"/>
    <w:rsid w:val="00626454"/>
    <w:rsid w:val="00630249"/>
    <w:rsid w:val="00631D7D"/>
    <w:rsid w:val="006327DB"/>
    <w:rsid w:val="00635EB8"/>
    <w:rsid w:val="0063707A"/>
    <w:rsid w:val="00643ACE"/>
    <w:rsid w:val="0064542B"/>
    <w:rsid w:val="00646AC0"/>
    <w:rsid w:val="00655D9D"/>
    <w:rsid w:val="00663D72"/>
    <w:rsid w:val="00667804"/>
    <w:rsid w:val="00667EB4"/>
    <w:rsid w:val="00670901"/>
    <w:rsid w:val="00680F35"/>
    <w:rsid w:val="006832EA"/>
    <w:rsid w:val="00686C2F"/>
    <w:rsid w:val="00691497"/>
    <w:rsid w:val="00694B2D"/>
    <w:rsid w:val="006A3D63"/>
    <w:rsid w:val="006B1584"/>
    <w:rsid w:val="006B4D37"/>
    <w:rsid w:val="006B5DA4"/>
    <w:rsid w:val="006B6EF7"/>
    <w:rsid w:val="006C5688"/>
    <w:rsid w:val="006C5E4F"/>
    <w:rsid w:val="006D0B68"/>
    <w:rsid w:val="006D146E"/>
    <w:rsid w:val="006D5C5A"/>
    <w:rsid w:val="006D7012"/>
    <w:rsid w:val="006E052F"/>
    <w:rsid w:val="006E10D7"/>
    <w:rsid w:val="006E2011"/>
    <w:rsid w:val="006E2155"/>
    <w:rsid w:val="006E5175"/>
    <w:rsid w:val="006E710D"/>
    <w:rsid w:val="006E71DD"/>
    <w:rsid w:val="006E7648"/>
    <w:rsid w:val="006F0AF6"/>
    <w:rsid w:val="006F3AB1"/>
    <w:rsid w:val="006F557E"/>
    <w:rsid w:val="006F569D"/>
    <w:rsid w:val="006F6A4D"/>
    <w:rsid w:val="006F6BFE"/>
    <w:rsid w:val="006F7CAC"/>
    <w:rsid w:val="007004BC"/>
    <w:rsid w:val="00703F9F"/>
    <w:rsid w:val="00704B8C"/>
    <w:rsid w:val="007052DB"/>
    <w:rsid w:val="007055E9"/>
    <w:rsid w:val="00705C10"/>
    <w:rsid w:val="00705D66"/>
    <w:rsid w:val="00706DA0"/>
    <w:rsid w:val="00711518"/>
    <w:rsid w:val="007119E0"/>
    <w:rsid w:val="00714AAD"/>
    <w:rsid w:val="00721BE7"/>
    <w:rsid w:val="00727453"/>
    <w:rsid w:val="00727E41"/>
    <w:rsid w:val="0073205A"/>
    <w:rsid w:val="007327B1"/>
    <w:rsid w:val="007333B9"/>
    <w:rsid w:val="00733BF7"/>
    <w:rsid w:val="0073442A"/>
    <w:rsid w:val="00734990"/>
    <w:rsid w:val="00737406"/>
    <w:rsid w:val="00740106"/>
    <w:rsid w:val="00741FF0"/>
    <w:rsid w:val="00745A25"/>
    <w:rsid w:val="0074618F"/>
    <w:rsid w:val="00753E50"/>
    <w:rsid w:val="00754BCB"/>
    <w:rsid w:val="00757BF2"/>
    <w:rsid w:val="00760583"/>
    <w:rsid w:val="0076115F"/>
    <w:rsid w:val="0076303F"/>
    <w:rsid w:val="007669D4"/>
    <w:rsid w:val="00771CF6"/>
    <w:rsid w:val="00774342"/>
    <w:rsid w:val="007771C5"/>
    <w:rsid w:val="0078159D"/>
    <w:rsid w:val="0078332E"/>
    <w:rsid w:val="007856FB"/>
    <w:rsid w:val="007867BF"/>
    <w:rsid w:val="007A0F71"/>
    <w:rsid w:val="007A28DD"/>
    <w:rsid w:val="007A2E2C"/>
    <w:rsid w:val="007A47C3"/>
    <w:rsid w:val="007A5699"/>
    <w:rsid w:val="007B0DF8"/>
    <w:rsid w:val="007B67AE"/>
    <w:rsid w:val="007C03BA"/>
    <w:rsid w:val="007C18A7"/>
    <w:rsid w:val="007C3C54"/>
    <w:rsid w:val="007C4C74"/>
    <w:rsid w:val="007C56CB"/>
    <w:rsid w:val="007C5BB0"/>
    <w:rsid w:val="007C7CA4"/>
    <w:rsid w:val="007D3F13"/>
    <w:rsid w:val="007D5E1D"/>
    <w:rsid w:val="007D5E2C"/>
    <w:rsid w:val="007D7B74"/>
    <w:rsid w:val="007E090F"/>
    <w:rsid w:val="007E22C6"/>
    <w:rsid w:val="007F03F2"/>
    <w:rsid w:val="007F3A35"/>
    <w:rsid w:val="007F43C2"/>
    <w:rsid w:val="007F4AB2"/>
    <w:rsid w:val="008040BB"/>
    <w:rsid w:val="00804A4A"/>
    <w:rsid w:val="008078E2"/>
    <w:rsid w:val="00810A9B"/>
    <w:rsid w:val="00814391"/>
    <w:rsid w:val="0082047C"/>
    <w:rsid w:val="00822A44"/>
    <w:rsid w:val="00823F02"/>
    <w:rsid w:val="00830DE4"/>
    <w:rsid w:val="0083283F"/>
    <w:rsid w:val="00833227"/>
    <w:rsid w:val="0083737B"/>
    <w:rsid w:val="008375D9"/>
    <w:rsid w:val="00841AC3"/>
    <w:rsid w:val="00843300"/>
    <w:rsid w:val="00843EAE"/>
    <w:rsid w:val="0084402D"/>
    <w:rsid w:val="0084561E"/>
    <w:rsid w:val="00846F04"/>
    <w:rsid w:val="008539D0"/>
    <w:rsid w:val="008563ED"/>
    <w:rsid w:val="00857104"/>
    <w:rsid w:val="00865D06"/>
    <w:rsid w:val="00866202"/>
    <w:rsid w:val="00867078"/>
    <w:rsid w:val="00872B99"/>
    <w:rsid w:val="00873FA5"/>
    <w:rsid w:val="00875C1C"/>
    <w:rsid w:val="00880213"/>
    <w:rsid w:val="008818B6"/>
    <w:rsid w:val="0088267B"/>
    <w:rsid w:val="008826BA"/>
    <w:rsid w:val="00882716"/>
    <w:rsid w:val="00882B86"/>
    <w:rsid w:val="008844F8"/>
    <w:rsid w:val="00886917"/>
    <w:rsid w:val="0088757F"/>
    <w:rsid w:val="00891551"/>
    <w:rsid w:val="008920CA"/>
    <w:rsid w:val="008956CB"/>
    <w:rsid w:val="0089788B"/>
    <w:rsid w:val="008A0EBD"/>
    <w:rsid w:val="008A23AB"/>
    <w:rsid w:val="008A4293"/>
    <w:rsid w:val="008A48B7"/>
    <w:rsid w:val="008B0526"/>
    <w:rsid w:val="008B2CC2"/>
    <w:rsid w:val="008B5C74"/>
    <w:rsid w:val="008B62BB"/>
    <w:rsid w:val="008C29F1"/>
    <w:rsid w:val="008C46B4"/>
    <w:rsid w:val="008C6654"/>
    <w:rsid w:val="008D2FB9"/>
    <w:rsid w:val="008D3E9A"/>
    <w:rsid w:val="008E6F1C"/>
    <w:rsid w:val="008F1761"/>
    <w:rsid w:val="008F2394"/>
    <w:rsid w:val="00903996"/>
    <w:rsid w:val="00905D5D"/>
    <w:rsid w:val="00906650"/>
    <w:rsid w:val="00910894"/>
    <w:rsid w:val="00915F9E"/>
    <w:rsid w:val="00920CD6"/>
    <w:rsid w:val="00921654"/>
    <w:rsid w:val="00925E08"/>
    <w:rsid w:val="009260B9"/>
    <w:rsid w:val="0093204A"/>
    <w:rsid w:val="00932642"/>
    <w:rsid w:val="00937749"/>
    <w:rsid w:val="00937837"/>
    <w:rsid w:val="00937A62"/>
    <w:rsid w:val="0095023F"/>
    <w:rsid w:val="00954031"/>
    <w:rsid w:val="00954F10"/>
    <w:rsid w:val="009574D3"/>
    <w:rsid w:val="0097076D"/>
    <w:rsid w:val="00971B10"/>
    <w:rsid w:val="00972F2A"/>
    <w:rsid w:val="0097320B"/>
    <w:rsid w:val="00974916"/>
    <w:rsid w:val="00975766"/>
    <w:rsid w:val="00976D2D"/>
    <w:rsid w:val="00981E78"/>
    <w:rsid w:val="009836CF"/>
    <w:rsid w:val="009856B2"/>
    <w:rsid w:val="009873E4"/>
    <w:rsid w:val="00991DBA"/>
    <w:rsid w:val="009A2DF7"/>
    <w:rsid w:val="009A4DBC"/>
    <w:rsid w:val="009A59C7"/>
    <w:rsid w:val="009B05F4"/>
    <w:rsid w:val="009B0A25"/>
    <w:rsid w:val="009B4B85"/>
    <w:rsid w:val="009C1F59"/>
    <w:rsid w:val="009C25C2"/>
    <w:rsid w:val="009C6486"/>
    <w:rsid w:val="009C680E"/>
    <w:rsid w:val="009C6B58"/>
    <w:rsid w:val="009C720E"/>
    <w:rsid w:val="009D1EDE"/>
    <w:rsid w:val="009D27FE"/>
    <w:rsid w:val="009D31D4"/>
    <w:rsid w:val="009D43BD"/>
    <w:rsid w:val="009D4689"/>
    <w:rsid w:val="009D7897"/>
    <w:rsid w:val="009E071A"/>
    <w:rsid w:val="009E2B95"/>
    <w:rsid w:val="009E4C5F"/>
    <w:rsid w:val="009E56AD"/>
    <w:rsid w:val="009E6C01"/>
    <w:rsid w:val="009E7A1E"/>
    <w:rsid w:val="009F21E7"/>
    <w:rsid w:val="009F3D25"/>
    <w:rsid w:val="009F4B9A"/>
    <w:rsid w:val="00A02C75"/>
    <w:rsid w:val="00A04716"/>
    <w:rsid w:val="00A12E68"/>
    <w:rsid w:val="00A130E8"/>
    <w:rsid w:val="00A13DB1"/>
    <w:rsid w:val="00A158BF"/>
    <w:rsid w:val="00A211A7"/>
    <w:rsid w:val="00A24D37"/>
    <w:rsid w:val="00A2579F"/>
    <w:rsid w:val="00A309A6"/>
    <w:rsid w:val="00A31C98"/>
    <w:rsid w:val="00A350D5"/>
    <w:rsid w:val="00A35E98"/>
    <w:rsid w:val="00A379CF"/>
    <w:rsid w:val="00A47DC9"/>
    <w:rsid w:val="00A51201"/>
    <w:rsid w:val="00A53A66"/>
    <w:rsid w:val="00A53EC8"/>
    <w:rsid w:val="00A54E7A"/>
    <w:rsid w:val="00A55CDE"/>
    <w:rsid w:val="00A56494"/>
    <w:rsid w:val="00A5759C"/>
    <w:rsid w:val="00A64587"/>
    <w:rsid w:val="00A66281"/>
    <w:rsid w:val="00A72C59"/>
    <w:rsid w:val="00A858E9"/>
    <w:rsid w:val="00A8599E"/>
    <w:rsid w:val="00A868E5"/>
    <w:rsid w:val="00A917E8"/>
    <w:rsid w:val="00A9297D"/>
    <w:rsid w:val="00A92EB1"/>
    <w:rsid w:val="00A93318"/>
    <w:rsid w:val="00A9496C"/>
    <w:rsid w:val="00A9645E"/>
    <w:rsid w:val="00AA30D1"/>
    <w:rsid w:val="00AA4772"/>
    <w:rsid w:val="00AB0278"/>
    <w:rsid w:val="00AB1EC1"/>
    <w:rsid w:val="00AC1FCB"/>
    <w:rsid w:val="00AC3342"/>
    <w:rsid w:val="00AC3C6A"/>
    <w:rsid w:val="00AC469D"/>
    <w:rsid w:val="00AC5FC7"/>
    <w:rsid w:val="00AC6136"/>
    <w:rsid w:val="00AD0005"/>
    <w:rsid w:val="00AD0E3A"/>
    <w:rsid w:val="00AD0E6B"/>
    <w:rsid w:val="00AD5EDC"/>
    <w:rsid w:val="00AD77FD"/>
    <w:rsid w:val="00AE0E35"/>
    <w:rsid w:val="00AE5762"/>
    <w:rsid w:val="00AE68A6"/>
    <w:rsid w:val="00AF1DEC"/>
    <w:rsid w:val="00AF4BCE"/>
    <w:rsid w:val="00B05419"/>
    <w:rsid w:val="00B05998"/>
    <w:rsid w:val="00B06F09"/>
    <w:rsid w:val="00B07589"/>
    <w:rsid w:val="00B07F01"/>
    <w:rsid w:val="00B1301F"/>
    <w:rsid w:val="00B17F7C"/>
    <w:rsid w:val="00B20F1A"/>
    <w:rsid w:val="00B21AFE"/>
    <w:rsid w:val="00B2666B"/>
    <w:rsid w:val="00B30642"/>
    <w:rsid w:val="00B30F53"/>
    <w:rsid w:val="00B3292B"/>
    <w:rsid w:val="00B46E70"/>
    <w:rsid w:val="00B515FD"/>
    <w:rsid w:val="00B533C1"/>
    <w:rsid w:val="00B56C0B"/>
    <w:rsid w:val="00B57076"/>
    <w:rsid w:val="00B64668"/>
    <w:rsid w:val="00B64E0B"/>
    <w:rsid w:val="00B7243E"/>
    <w:rsid w:val="00B77C48"/>
    <w:rsid w:val="00B77DEC"/>
    <w:rsid w:val="00B82996"/>
    <w:rsid w:val="00B84BD0"/>
    <w:rsid w:val="00B87DBC"/>
    <w:rsid w:val="00B926E9"/>
    <w:rsid w:val="00B9307D"/>
    <w:rsid w:val="00B93D68"/>
    <w:rsid w:val="00B94110"/>
    <w:rsid w:val="00B945FA"/>
    <w:rsid w:val="00B95527"/>
    <w:rsid w:val="00BA7340"/>
    <w:rsid w:val="00BA7BE5"/>
    <w:rsid w:val="00BC2FA4"/>
    <w:rsid w:val="00BC562C"/>
    <w:rsid w:val="00BC6260"/>
    <w:rsid w:val="00BC626B"/>
    <w:rsid w:val="00BD1893"/>
    <w:rsid w:val="00BD400E"/>
    <w:rsid w:val="00BD631B"/>
    <w:rsid w:val="00BD7E89"/>
    <w:rsid w:val="00BE0075"/>
    <w:rsid w:val="00BE30F1"/>
    <w:rsid w:val="00BE36BF"/>
    <w:rsid w:val="00BE6894"/>
    <w:rsid w:val="00BF07CD"/>
    <w:rsid w:val="00BF08B1"/>
    <w:rsid w:val="00BF0E72"/>
    <w:rsid w:val="00BF3ED7"/>
    <w:rsid w:val="00BF4EDD"/>
    <w:rsid w:val="00BF55E0"/>
    <w:rsid w:val="00BF5F9F"/>
    <w:rsid w:val="00BF7C8E"/>
    <w:rsid w:val="00C036ED"/>
    <w:rsid w:val="00C03BE8"/>
    <w:rsid w:val="00C042AB"/>
    <w:rsid w:val="00C0430B"/>
    <w:rsid w:val="00C0547F"/>
    <w:rsid w:val="00C1040C"/>
    <w:rsid w:val="00C125D9"/>
    <w:rsid w:val="00C13730"/>
    <w:rsid w:val="00C1391B"/>
    <w:rsid w:val="00C249F5"/>
    <w:rsid w:val="00C27AD3"/>
    <w:rsid w:val="00C27CA9"/>
    <w:rsid w:val="00C31355"/>
    <w:rsid w:val="00C31F7D"/>
    <w:rsid w:val="00C3544A"/>
    <w:rsid w:val="00C35C09"/>
    <w:rsid w:val="00C405B6"/>
    <w:rsid w:val="00C44F99"/>
    <w:rsid w:val="00C4794A"/>
    <w:rsid w:val="00C5341C"/>
    <w:rsid w:val="00C565DA"/>
    <w:rsid w:val="00C56AB0"/>
    <w:rsid w:val="00C62552"/>
    <w:rsid w:val="00C65B2A"/>
    <w:rsid w:val="00C66622"/>
    <w:rsid w:val="00C6693D"/>
    <w:rsid w:val="00C73D71"/>
    <w:rsid w:val="00C76627"/>
    <w:rsid w:val="00C80CA5"/>
    <w:rsid w:val="00C835A5"/>
    <w:rsid w:val="00C840A7"/>
    <w:rsid w:val="00C843E9"/>
    <w:rsid w:val="00C90915"/>
    <w:rsid w:val="00C953E4"/>
    <w:rsid w:val="00CA0641"/>
    <w:rsid w:val="00CA13B3"/>
    <w:rsid w:val="00CA220C"/>
    <w:rsid w:val="00CA5581"/>
    <w:rsid w:val="00CB148E"/>
    <w:rsid w:val="00CB5C85"/>
    <w:rsid w:val="00CC1E91"/>
    <w:rsid w:val="00CC36C4"/>
    <w:rsid w:val="00CC397F"/>
    <w:rsid w:val="00CC414A"/>
    <w:rsid w:val="00CD2A0A"/>
    <w:rsid w:val="00CD4153"/>
    <w:rsid w:val="00CD47B6"/>
    <w:rsid w:val="00CD6EC2"/>
    <w:rsid w:val="00CE1405"/>
    <w:rsid w:val="00CE4FBC"/>
    <w:rsid w:val="00CE5F30"/>
    <w:rsid w:val="00CE5F6A"/>
    <w:rsid w:val="00CE75B7"/>
    <w:rsid w:val="00CF135C"/>
    <w:rsid w:val="00CF5BA5"/>
    <w:rsid w:val="00CF6F2A"/>
    <w:rsid w:val="00D01C81"/>
    <w:rsid w:val="00D03AD2"/>
    <w:rsid w:val="00D0644B"/>
    <w:rsid w:val="00D10B5E"/>
    <w:rsid w:val="00D113FF"/>
    <w:rsid w:val="00D13319"/>
    <w:rsid w:val="00D15A74"/>
    <w:rsid w:val="00D201D7"/>
    <w:rsid w:val="00D23B77"/>
    <w:rsid w:val="00D243E3"/>
    <w:rsid w:val="00D33554"/>
    <w:rsid w:val="00D36DFE"/>
    <w:rsid w:val="00D411F5"/>
    <w:rsid w:val="00D51775"/>
    <w:rsid w:val="00D5457D"/>
    <w:rsid w:val="00D56284"/>
    <w:rsid w:val="00D60468"/>
    <w:rsid w:val="00D61A3A"/>
    <w:rsid w:val="00D74DD3"/>
    <w:rsid w:val="00D75310"/>
    <w:rsid w:val="00D76A2A"/>
    <w:rsid w:val="00D82DF4"/>
    <w:rsid w:val="00D861C8"/>
    <w:rsid w:val="00D94EB8"/>
    <w:rsid w:val="00D97F20"/>
    <w:rsid w:val="00DA23A3"/>
    <w:rsid w:val="00DA2DFB"/>
    <w:rsid w:val="00DA3FEC"/>
    <w:rsid w:val="00DA4C26"/>
    <w:rsid w:val="00DA4F19"/>
    <w:rsid w:val="00DB5C07"/>
    <w:rsid w:val="00DB7B70"/>
    <w:rsid w:val="00DB7CE9"/>
    <w:rsid w:val="00DC333F"/>
    <w:rsid w:val="00DC6EBF"/>
    <w:rsid w:val="00DC76A1"/>
    <w:rsid w:val="00DD08F6"/>
    <w:rsid w:val="00DD65BD"/>
    <w:rsid w:val="00DE047E"/>
    <w:rsid w:val="00DE16E2"/>
    <w:rsid w:val="00DE45E2"/>
    <w:rsid w:val="00DE53E2"/>
    <w:rsid w:val="00DE60B2"/>
    <w:rsid w:val="00DE67ED"/>
    <w:rsid w:val="00DF01F6"/>
    <w:rsid w:val="00DF1344"/>
    <w:rsid w:val="00DF265C"/>
    <w:rsid w:val="00DF3318"/>
    <w:rsid w:val="00DF59D8"/>
    <w:rsid w:val="00DF60E2"/>
    <w:rsid w:val="00DF68FB"/>
    <w:rsid w:val="00E001FB"/>
    <w:rsid w:val="00E04224"/>
    <w:rsid w:val="00E05F7B"/>
    <w:rsid w:val="00E07B4E"/>
    <w:rsid w:val="00E10504"/>
    <w:rsid w:val="00E13605"/>
    <w:rsid w:val="00E159C4"/>
    <w:rsid w:val="00E15F3A"/>
    <w:rsid w:val="00E16D73"/>
    <w:rsid w:val="00E209E4"/>
    <w:rsid w:val="00E20DB7"/>
    <w:rsid w:val="00E23317"/>
    <w:rsid w:val="00E2771C"/>
    <w:rsid w:val="00E3120D"/>
    <w:rsid w:val="00E328F0"/>
    <w:rsid w:val="00E3619C"/>
    <w:rsid w:val="00E435A9"/>
    <w:rsid w:val="00E44015"/>
    <w:rsid w:val="00E441C3"/>
    <w:rsid w:val="00E4476F"/>
    <w:rsid w:val="00E4482A"/>
    <w:rsid w:val="00E464E1"/>
    <w:rsid w:val="00E4785D"/>
    <w:rsid w:val="00E63C12"/>
    <w:rsid w:val="00E74BBA"/>
    <w:rsid w:val="00E76074"/>
    <w:rsid w:val="00E771AB"/>
    <w:rsid w:val="00E8103C"/>
    <w:rsid w:val="00E85295"/>
    <w:rsid w:val="00E901F6"/>
    <w:rsid w:val="00E92E55"/>
    <w:rsid w:val="00E97C12"/>
    <w:rsid w:val="00EA0270"/>
    <w:rsid w:val="00EA67CC"/>
    <w:rsid w:val="00EA6B8B"/>
    <w:rsid w:val="00EA70C8"/>
    <w:rsid w:val="00EB1C2B"/>
    <w:rsid w:val="00EB530E"/>
    <w:rsid w:val="00EB5CFB"/>
    <w:rsid w:val="00EC40F0"/>
    <w:rsid w:val="00EC60F7"/>
    <w:rsid w:val="00EC7C26"/>
    <w:rsid w:val="00ED1B25"/>
    <w:rsid w:val="00ED1C9B"/>
    <w:rsid w:val="00ED1CC4"/>
    <w:rsid w:val="00EE1DB6"/>
    <w:rsid w:val="00EE4E61"/>
    <w:rsid w:val="00EF3D43"/>
    <w:rsid w:val="00EF428D"/>
    <w:rsid w:val="00F00C85"/>
    <w:rsid w:val="00F0144F"/>
    <w:rsid w:val="00F02E4F"/>
    <w:rsid w:val="00F035B5"/>
    <w:rsid w:val="00F03754"/>
    <w:rsid w:val="00F057F7"/>
    <w:rsid w:val="00F069EC"/>
    <w:rsid w:val="00F06E22"/>
    <w:rsid w:val="00F16095"/>
    <w:rsid w:val="00F1684C"/>
    <w:rsid w:val="00F16DB4"/>
    <w:rsid w:val="00F215E3"/>
    <w:rsid w:val="00F218F2"/>
    <w:rsid w:val="00F23541"/>
    <w:rsid w:val="00F23BA0"/>
    <w:rsid w:val="00F2513D"/>
    <w:rsid w:val="00F25BEF"/>
    <w:rsid w:val="00F27487"/>
    <w:rsid w:val="00F27532"/>
    <w:rsid w:val="00F304DE"/>
    <w:rsid w:val="00F3511C"/>
    <w:rsid w:val="00F40ACE"/>
    <w:rsid w:val="00F4266B"/>
    <w:rsid w:val="00F428D7"/>
    <w:rsid w:val="00F42A96"/>
    <w:rsid w:val="00F45788"/>
    <w:rsid w:val="00F46E63"/>
    <w:rsid w:val="00F502A0"/>
    <w:rsid w:val="00F52D1B"/>
    <w:rsid w:val="00F547C8"/>
    <w:rsid w:val="00F54DF8"/>
    <w:rsid w:val="00F60221"/>
    <w:rsid w:val="00F6720F"/>
    <w:rsid w:val="00F7401A"/>
    <w:rsid w:val="00F778CF"/>
    <w:rsid w:val="00F803D6"/>
    <w:rsid w:val="00F80F48"/>
    <w:rsid w:val="00F80F87"/>
    <w:rsid w:val="00F84DF3"/>
    <w:rsid w:val="00F8769D"/>
    <w:rsid w:val="00F87B55"/>
    <w:rsid w:val="00F91085"/>
    <w:rsid w:val="00F91A97"/>
    <w:rsid w:val="00F95355"/>
    <w:rsid w:val="00F965BC"/>
    <w:rsid w:val="00F978C1"/>
    <w:rsid w:val="00FA1381"/>
    <w:rsid w:val="00FA172F"/>
    <w:rsid w:val="00FA4430"/>
    <w:rsid w:val="00FA4A17"/>
    <w:rsid w:val="00FA4F9D"/>
    <w:rsid w:val="00FB5737"/>
    <w:rsid w:val="00FC0A0F"/>
    <w:rsid w:val="00FC12E5"/>
    <w:rsid w:val="00FC2069"/>
    <w:rsid w:val="00FC2B74"/>
    <w:rsid w:val="00FC56ED"/>
    <w:rsid w:val="00FD0898"/>
    <w:rsid w:val="00FD7012"/>
    <w:rsid w:val="00FE1D31"/>
    <w:rsid w:val="00FE4DD5"/>
    <w:rsid w:val="00FE4E92"/>
    <w:rsid w:val="00FE6C78"/>
    <w:rsid w:val="00FE7F71"/>
    <w:rsid w:val="00FE7FE0"/>
    <w:rsid w:val="00FF0198"/>
    <w:rsid w:val="00FF148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576c08,#938379,#963"/>
    </o:shapedefaults>
    <o:shapelayout v:ext="edit">
      <o:idmap v:ext="edit" data="1"/>
    </o:shapelayout>
  </w:shapeDefaults>
  <w:decimalSymbol w:val="."/>
  <w:listSeparator w:val=","/>
  <w14:docId w14:val="4B532827"/>
  <w15:docId w15:val="{A0A5B05D-74DC-48A8-ABEC-4A329C3CE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="MS Gothic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0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691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qFormat/>
    <w:rsid w:val="00670691"/>
    <w:pPr>
      <w:outlineLvl w:val="0"/>
    </w:pPr>
    <w:rPr>
      <w:bCs/>
      <w:color w:val="38ABED"/>
      <w:sz w:val="56"/>
      <w:szCs w:val="32"/>
    </w:rPr>
  </w:style>
  <w:style w:type="paragraph" w:styleId="Heading2">
    <w:name w:val="heading 2"/>
    <w:basedOn w:val="Normal"/>
    <w:link w:val="Heading2Char"/>
    <w:qFormat/>
    <w:rsid w:val="00670691"/>
    <w:pPr>
      <w:outlineLvl w:val="1"/>
    </w:pPr>
    <w:rPr>
      <w:bCs/>
      <w:color w:val="38ABED"/>
      <w:sz w:val="36"/>
      <w:szCs w:val="26"/>
    </w:rPr>
  </w:style>
  <w:style w:type="paragraph" w:styleId="Heading3">
    <w:name w:val="heading 3"/>
    <w:basedOn w:val="Normal"/>
    <w:link w:val="Heading3Char"/>
    <w:qFormat/>
    <w:rsid w:val="00670691"/>
    <w:pPr>
      <w:spacing w:line="264" w:lineRule="auto"/>
      <w:outlineLvl w:val="2"/>
    </w:pPr>
    <w:rPr>
      <w:bCs/>
      <w:color w:val="404040"/>
      <w:sz w:val="28"/>
    </w:rPr>
  </w:style>
  <w:style w:type="paragraph" w:styleId="Heading4">
    <w:name w:val="heading 4"/>
    <w:basedOn w:val="Normal"/>
    <w:link w:val="Heading4Char"/>
    <w:qFormat/>
    <w:rsid w:val="00670691"/>
    <w:pPr>
      <w:outlineLvl w:val="3"/>
    </w:pPr>
    <w:rPr>
      <w:b/>
      <w:bCs/>
      <w:iCs/>
      <w:color w:val="1B3861"/>
      <w:sz w:val="28"/>
    </w:rPr>
  </w:style>
  <w:style w:type="paragraph" w:styleId="Heading5">
    <w:name w:val="heading 5"/>
    <w:basedOn w:val="Normal"/>
    <w:link w:val="Heading5Char"/>
    <w:qFormat/>
    <w:rsid w:val="00670691"/>
    <w:pPr>
      <w:outlineLvl w:val="4"/>
    </w:pPr>
    <w:rPr>
      <w:color w:val="1286C9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5304"/>
    <w:rPr>
      <w:b/>
      <w:color w:val="38ABED"/>
      <w:sz w:val="22"/>
    </w:rPr>
  </w:style>
  <w:style w:type="character" w:customStyle="1" w:styleId="HeaderChar">
    <w:name w:val="Header Char"/>
    <w:link w:val="Header"/>
    <w:uiPriority w:val="99"/>
    <w:rsid w:val="00045304"/>
    <w:rPr>
      <w:b/>
      <w:color w:val="38ABED"/>
      <w:sz w:val="22"/>
    </w:rPr>
  </w:style>
  <w:style w:type="paragraph" w:styleId="Footer">
    <w:name w:val="footer"/>
    <w:basedOn w:val="Normal"/>
    <w:link w:val="FooterChar"/>
    <w:uiPriority w:val="99"/>
    <w:unhideWhenUsed/>
    <w:rsid w:val="00045304"/>
    <w:rPr>
      <w:b/>
      <w:color w:val="38ABED"/>
      <w:sz w:val="22"/>
    </w:rPr>
  </w:style>
  <w:style w:type="character" w:customStyle="1" w:styleId="FooterChar">
    <w:name w:val="Footer Char"/>
    <w:link w:val="Footer"/>
    <w:uiPriority w:val="99"/>
    <w:rsid w:val="00045304"/>
    <w:rPr>
      <w:b/>
      <w:color w:val="38ABED"/>
      <w:sz w:val="22"/>
    </w:rPr>
  </w:style>
  <w:style w:type="paragraph" w:customStyle="1" w:styleId="Attribution">
    <w:name w:val="Attribution"/>
    <w:basedOn w:val="Normal"/>
    <w:qFormat/>
    <w:rsid w:val="00670691"/>
    <w:pPr>
      <w:jc w:val="right"/>
    </w:pPr>
    <w:rPr>
      <w:i/>
      <w:color w:val="FFFFFF"/>
    </w:rPr>
  </w:style>
  <w:style w:type="paragraph" w:customStyle="1" w:styleId="Header-Right">
    <w:name w:val="Header - Right"/>
    <w:basedOn w:val="Header"/>
    <w:link w:val="Header-RightChar"/>
    <w:qFormat/>
    <w:rsid w:val="00045304"/>
    <w:pPr>
      <w:jc w:val="right"/>
    </w:pPr>
  </w:style>
  <w:style w:type="character" w:customStyle="1" w:styleId="Header-RightChar">
    <w:name w:val="Header - Right Char"/>
    <w:link w:val="Header-Right"/>
    <w:rsid w:val="00045304"/>
    <w:rPr>
      <w:b/>
      <w:color w:val="38ABED"/>
      <w:sz w:val="22"/>
    </w:rPr>
  </w:style>
  <w:style w:type="paragraph" w:customStyle="1" w:styleId="BlockHeading">
    <w:name w:val="Block Heading"/>
    <w:basedOn w:val="Normal"/>
    <w:qFormat/>
    <w:rsid w:val="00670691"/>
    <w:rPr>
      <w:color w:val="FFFFFF"/>
      <w:sz w:val="40"/>
    </w:rPr>
  </w:style>
  <w:style w:type="paragraph" w:styleId="BlockText">
    <w:name w:val="Block Text"/>
    <w:basedOn w:val="Normal"/>
    <w:rsid w:val="00670691"/>
    <w:rPr>
      <w:iCs/>
      <w:color w:val="FFFFFF"/>
    </w:rPr>
  </w:style>
  <w:style w:type="paragraph" w:styleId="BodyText">
    <w:name w:val="Body Text"/>
    <w:basedOn w:val="Normal"/>
    <w:link w:val="BodyTextChar"/>
    <w:uiPriority w:val="99"/>
    <w:unhideWhenUsed/>
    <w:rsid w:val="006C205D"/>
    <w:pPr>
      <w:spacing w:after="200" w:line="264" w:lineRule="auto"/>
    </w:pPr>
    <w:rPr>
      <w:color w:val="595959"/>
      <w:sz w:val="20"/>
    </w:rPr>
  </w:style>
  <w:style w:type="character" w:customStyle="1" w:styleId="BodyTextChar">
    <w:name w:val="Body Text Char"/>
    <w:link w:val="BodyText"/>
    <w:uiPriority w:val="99"/>
    <w:rsid w:val="006C205D"/>
    <w:rPr>
      <w:color w:val="595959"/>
      <w:sz w:val="20"/>
    </w:rPr>
  </w:style>
  <w:style w:type="paragraph" w:styleId="BodyText2">
    <w:name w:val="Body Text 2"/>
    <w:basedOn w:val="Normal"/>
    <w:link w:val="BodyText2Char"/>
    <w:rsid w:val="00670691"/>
    <w:pPr>
      <w:spacing w:after="120" w:line="264" w:lineRule="auto"/>
    </w:pPr>
    <w:rPr>
      <w:color w:val="FFFFFF"/>
      <w:sz w:val="20"/>
    </w:rPr>
  </w:style>
  <w:style w:type="character" w:customStyle="1" w:styleId="BodyText2Char">
    <w:name w:val="Body Text 2 Char"/>
    <w:link w:val="BodyText2"/>
    <w:rsid w:val="00670691"/>
    <w:rPr>
      <w:color w:val="FFFFFF"/>
      <w:sz w:val="20"/>
    </w:rPr>
  </w:style>
  <w:style w:type="paragraph" w:styleId="BodyText3">
    <w:name w:val="Body Text 3"/>
    <w:basedOn w:val="Normal"/>
    <w:link w:val="BodyText3Char"/>
    <w:rsid w:val="00670691"/>
    <w:pPr>
      <w:spacing w:after="120"/>
    </w:pPr>
    <w:rPr>
      <w:color w:val="38ABED"/>
      <w:sz w:val="20"/>
      <w:szCs w:val="16"/>
    </w:rPr>
  </w:style>
  <w:style w:type="character" w:customStyle="1" w:styleId="BodyText3Char">
    <w:name w:val="Body Text 3 Char"/>
    <w:link w:val="BodyText3"/>
    <w:rsid w:val="00670691"/>
    <w:rPr>
      <w:color w:val="38ABED"/>
      <w:sz w:val="20"/>
      <w:szCs w:val="16"/>
    </w:rPr>
  </w:style>
  <w:style w:type="paragraph" w:styleId="Caption">
    <w:name w:val="caption"/>
    <w:basedOn w:val="Normal"/>
    <w:qFormat/>
    <w:rsid w:val="00670691"/>
    <w:pPr>
      <w:jc w:val="center"/>
    </w:pPr>
    <w:rPr>
      <w:bCs/>
      <w:i/>
      <w:color w:val="D6EEFB"/>
      <w:sz w:val="28"/>
      <w:szCs w:val="18"/>
    </w:rPr>
  </w:style>
  <w:style w:type="paragraph" w:styleId="Closing">
    <w:name w:val="Closing"/>
    <w:basedOn w:val="Normal"/>
    <w:link w:val="ClosingChar"/>
    <w:semiHidden/>
    <w:unhideWhenUsed/>
    <w:rsid w:val="00670691"/>
    <w:pPr>
      <w:spacing w:line="1960" w:lineRule="exact"/>
    </w:pPr>
    <w:rPr>
      <w:color w:val="FFFFFF"/>
      <w:sz w:val="192"/>
    </w:rPr>
  </w:style>
  <w:style w:type="character" w:customStyle="1" w:styleId="ClosingChar">
    <w:name w:val="Closing Char"/>
    <w:link w:val="Closing"/>
    <w:semiHidden/>
    <w:rsid w:val="00670691"/>
    <w:rPr>
      <w:color w:val="FFFFFF"/>
      <w:sz w:val="192"/>
    </w:rPr>
  </w:style>
  <w:style w:type="paragraph" w:styleId="Date">
    <w:name w:val="Date"/>
    <w:basedOn w:val="Normal"/>
    <w:link w:val="DateChar"/>
    <w:unhideWhenUsed/>
    <w:rsid w:val="00670691"/>
    <w:pPr>
      <w:jc w:val="right"/>
    </w:pPr>
    <w:rPr>
      <w:b/>
      <w:color w:val="FFFFFF"/>
      <w:sz w:val="22"/>
    </w:rPr>
  </w:style>
  <w:style w:type="character" w:customStyle="1" w:styleId="DateChar">
    <w:name w:val="Date Char"/>
    <w:link w:val="Date"/>
    <w:rsid w:val="00670691"/>
    <w:rPr>
      <w:b/>
      <w:color w:val="FFFFFF"/>
      <w:sz w:val="22"/>
    </w:rPr>
  </w:style>
  <w:style w:type="character" w:customStyle="1" w:styleId="Heading1Char">
    <w:name w:val="Heading 1 Char"/>
    <w:link w:val="Heading1"/>
    <w:rsid w:val="00670691"/>
    <w:rPr>
      <w:rFonts w:ascii="Trebuchet MS" w:eastAsia="MS Gothic" w:hAnsi="Trebuchet MS" w:cs="Times New Roman"/>
      <w:bCs/>
      <w:color w:val="38ABED"/>
      <w:sz w:val="56"/>
      <w:szCs w:val="32"/>
    </w:rPr>
  </w:style>
  <w:style w:type="character" w:customStyle="1" w:styleId="Heading2Char">
    <w:name w:val="Heading 2 Char"/>
    <w:link w:val="Heading2"/>
    <w:rsid w:val="00670691"/>
    <w:rPr>
      <w:rFonts w:ascii="Trebuchet MS" w:eastAsia="MS Gothic" w:hAnsi="Trebuchet MS" w:cs="Times New Roman"/>
      <w:bCs/>
      <w:color w:val="38ABED"/>
      <w:sz w:val="36"/>
      <w:szCs w:val="26"/>
    </w:rPr>
  </w:style>
  <w:style w:type="character" w:customStyle="1" w:styleId="Heading3Char">
    <w:name w:val="Heading 3 Char"/>
    <w:link w:val="Heading3"/>
    <w:rsid w:val="00670691"/>
    <w:rPr>
      <w:rFonts w:ascii="Trebuchet MS" w:eastAsia="MS Gothic" w:hAnsi="Trebuchet MS" w:cs="Times New Roman"/>
      <w:bCs/>
      <w:color w:val="404040"/>
      <w:sz w:val="28"/>
    </w:rPr>
  </w:style>
  <w:style w:type="character" w:customStyle="1" w:styleId="Heading4Char">
    <w:name w:val="Heading 4 Char"/>
    <w:link w:val="Heading4"/>
    <w:rsid w:val="00670691"/>
    <w:rPr>
      <w:rFonts w:ascii="Trebuchet MS" w:eastAsia="MS Gothic" w:hAnsi="Trebuchet MS" w:cs="Times New Roman"/>
      <w:b/>
      <w:bCs/>
      <w:iCs/>
      <w:color w:val="1B3861"/>
      <w:sz w:val="28"/>
    </w:rPr>
  </w:style>
  <w:style w:type="character" w:customStyle="1" w:styleId="Heading5Char">
    <w:name w:val="Heading 5 Char"/>
    <w:link w:val="Heading5"/>
    <w:rsid w:val="00670691"/>
    <w:rPr>
      <w:rFonts w:ascii="Trebuchet MS" w:eastAsia="MS Gothic" w:hAnsi="Trebuchet MS" w:cs="Times New Roman"/>
      <w:color w:val="1286C9"/>
      <w:sz w:val="20"/>
    </w:rPr>
  </w:style>
  <w:style w:type="paragraph" w:customStyle="1" w:styleId="Recipient">
    <w:name w:val="Recipient"/>
    <w:basedOn w:val="Normal"/>
    <w:link w:val="RecipientChar"/>
    <w:qFormat/>
    <w:rsid w:val="00670691"/>
    <w:rPr>
      <w:b/>
      <w:color w:val="1B3861"/>
      <w:sz w:val="28"/>
    </w:rPr>
  </w:style>
  <w:style w:type="paragraph" w:customStyle="1" w:styleId="Organization">
    <w:name w:val="Organization"/>
    <w:basedOn w:val="Recipient"/>
    <w:link w:val="OrganizationChar"/>
    <w:qFormat/>
    <w:rsid w:val="00670691"/>
    <w:rPr>
      <w:b w:val="0"/>
      <w:color w:val="38ABED"/>
    </w:rPr>
  </w:style>
  <w:style w:type="paragraph" w:customStyle="1" w:styleId="Page">
    <w:name w:val="Page"/>
    <w:basedOn w:val="Normal"/>
    <w:qFormat/>
    <w:rsid w:val="00670691"/>
    <w:pPr>
      <w:numPr>
        <w:ilvl w:val="1"/>
      </w:numPr>
      <w:jc w:val="right"/>
    </w:pPr>
    <w:rPr>
      <w:b/>
      <w:iCs/>
      <w:color w:val="FFFFFF"/>
      <w:sz w:val="20"/>
    </w:rPr>
  </w:style>
  <w:style w:type="paragraph" w:customStyle="1" w:styleId="ColorfulGrid-Accent11">
    <w:name w:val="Colorful Grid - Accent 11"/>
    <w:basedOn w:val="Normal"/>
    <w:link w:val="ColorfulGrid-Accent1Char"/>
    <w:qFormat/>
    <w:rsid w:val="00670691"/>
    <w:pPr>
      <w:jc w:val="right"/>
    </w:pPr>
    <w:rPr>
      <w:color w:val="FFFFFF"/>
      <w:sz w:val="36"/>
    </w:rPr>
  </w:style>
  <w:style w:type="character" w:customStyle="1" w:styleId="ColorfulGrid-Accent1Char">
    <w:name w:val="Colorful Grid - Accent 1 Char"/>
    <w:link w:val="ColorfulGrid-Accent11"/>
    <w:rsid w:val="00670691"/>
    <w:rPr>
      <w:color w:val="FFFFFF"/>
      <w:sz w:val="36"/>
    </w:rPr>
  </w:style>
  <w:style w:type="paragraph" w:styleId="Subtitle">
    <w:name w:val="Subtitle"/>
    <w:basedOn w:val="Normal"/>
    <w:link w:val="SubtitleChar"/>
    <w:qFormat/>
    <w:rsid w:val="00670691"/>
    <w:pPr>
      <w:numPr>
        <w:ilvl w:val="1"/>
      </w:numPr>
    </w:pPr>
    <w:rPr>
      <w:b/>
      <w:iCs/>
      <w:color w:val="FFFFFF"/>
      <w:sz w:val="22"/>
    </w:rPr>
  </w:style>
  <w:style w:type="character" w:customStyle="1" w:styleId="SubtitleChar">
    <w:name w:val="Subtitle Char"/>
    <w:link w:val="Subtitle"/>
    <w:rsid w:val="00670691"/>
    <w:rPr>
      <w:rFonts w:ascii="Trebuchet MS" w:eastAsia="MS Gothic" w:hAnsi="Trebuchet MS" w:cs="Times New Roman"/>
      <w:b/>
      <w:iCs/>
      <w:color w:val="FFFFFF"/>
      <w:sz w:val="22"/>
    </w:rPr>
  </w:style>
  <w:style w:type="paragraph" w:customStyle="1" w:styleId="Tagline">
    <w:name w:val="Tagline"/>
    <w:basedOn w:val="Normal"/>
    <w:qFormat/>
    <w:rsid w:val="00670691"/>
    <w:pPr>
      <w:spacing w:line="300" w:lineRule="auto"/>
      <w:jc w:val="center"/>
    </w:pPr>
    <w:rPr>
      <w:i/>
      <w:color w:val="1286C9"/>
      <w:sz w:val="18"/>
    </w:rPr>
  </w:style>
  <w:style w:type="paragraph" w:styleId="Title">
    <w:name w:val="Title"/>
    <w:basedOn w:val="Normal"/>
    <w:link w:val="TitleChar"/>
    <w:qFormat/>
    <w:rsid w:val="00670691"/>
    <w:pPr>
      <w:jc w:val="center"/>
    </w:pPr>
    <w:rPr>
      <w:color w:val="FFFFFF"/>
      <w:sz w:val="104"/>
      <w:szCs w:val="52"/>
    </w:rPr>
  </w:style>
  <w:style w:type="character" w:customStyle="1" w:styleId="TitleChar">
    <w:name w:val="Title Char"/>
    <w:link w:val="Title"/>
    <w:rsid w:val="00670691"/>
    <w:rPr>
      <w:rFonts w:ascii="Trebuchet MS" w:eastAsia="MS Gothic" w:hAnsi="Trebuchet MS" w:cs="Times New Roman"/>
      <w:color w:val="FFFFFF"/>
      <w:sz w:val="104"/>
      <w:szCs w:val="52"/>
    </w:rPr>
  </w:style>
  <w:style w:type="character" w:customStyle="1" w:styleId="OrganizationChar">
    <w:name w:val="Organization Char"/>
    <w:link w:val="Organization"/>
    <w:rsid w:val="00270AB9"/>
    <w:rPr>
      <w:color w:val="38ABED"/>
      <w:sz w:val="28"/>
    </w:rPr>
  </w:style>
  <w:style w:type="character" w:customStyle="1" w:styleId="RecipientChar">
    <w:name w:val="Recipient Char"/>
    <w:link w:val="Recipient"/>
    <w:rsid w:val="00270AB9"/>
    <w:rPr>
      <w:b/>
      <w:color w:val="1B3861"/>
      <w:sz w:val="28"/>
    </w:rPr>
  </w:style>
  <w:style w:type="character" w:styleId="Hyperlink">
    <w:name w:val="Hyperlink"/>
    <w:uiPriority w:val="99"/>
    <w:unhideWhenUsed/>
    <w:rsid w:val="00585C9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7076D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HTMLCite">
    <w:name w:val="HTML Cite"/>
    <w:uiPriority w:val="99"/>
    <w:semiHidden/>
    <w:unhideWhenUsed/>
    <w:rsid w:val="004B1BCD"/>
    <w:rPr>
      <w:i w:val="0"/>
      <w:iCs w:val="0"/>
      <w:color w:val="006D21"/>
    </w:rPr>
  </w:style>
  <w:style w:type="paragraph" w:customStyle="1" w:styleId="Default">
    <w:name w:val="Default"/>
    <w:rsid w:val="005312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146E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141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1ta">
    <w:name w:val="_1_t_a"/>
    <w:basedOn w:val="Normal"/>
    <w:rsid w:val="003C4BE2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table" w:styleId="TableGrid">
    <w:name w:val="Table Grid"/>
    <w:basedOn w:val="TableNormal"/>
    <w:uiPriority w:val="39"/>
    <w:rsid w:val="00420FE6"/>
    <w:rPr>
      <w:rFonts w:asciiTheme="minorHAnsi" w:eastAsiaTheme="minorHAnsi" w:hAnsiTheme="minorHAnsi" w:cs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0FE6"/>
    <w:rPr>
      <w:rFonts w:ascii="Calibri" w:eastAsia="Calibri" w:hAnsi="Calibri"/>
      <w:sz w:val="22"/>
      <w:szCs w:val="22"/>
      <w:lang w:eastAsia="en-US"/>
    </w:rPr>
  </w:style>
  <w:style w:type="character" w:customStyle="1" w:styleId="markd9n17duqj">
    <w:name w:val="markd9n17duqj"/>
    <w:basedOn w:val="DefaultParagraphFont"/>
    <w:rsid w:val="00206722"/>
  </w:style>
  <w:style w:type="character" w:styleId="UnresolvedMention">
    <w:name w:val="Unresolved Mention"/>
    <w:basedOn w:val="DefaultParagraphFont"/>
    <w:uiPriority w:val="99"/>
    <w:semiHidden/>
    <w:unhideWhenUsed/>
    <w:rsid w:val="000C1A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6E70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A56494"/>
    <w:rPr>
      <w:i/>
      <w:iCs/>
    </w:rPr>
  </w:style>
  <w:style w:type="character" w:customStyle="1" w:styleId="ql-font-patrickhand">
    <w:name w:val="ql-font-patrickhand"/>
    <w:basedOn w:val="DefaultParagraphFont"/>
    <w:rsid w:val="00007015"/>
  </w:style>
  <w:style w:type="character" w:styleId="Strong">
    <w:name w:val="Strong"/>
    <w:basedOn w:val="DefaultParagraphFont"/>
    <w:uiPriority w:val="22"/>
    <w:qFormat/>
    <w:rsid w:val="000520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4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1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82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677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442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422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6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151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669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62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02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099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09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1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8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89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00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0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6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2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2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40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j2e.com/st-josephs-catholic-primary-school15/Mary/Annie+Jr.pdf/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orms.office.com/Pages/ResponsePage.aspx?id=Ug4_TzS3ZEGUCRtgHRR5k3vNK9iKGAtOmXqQ7f9jTqhUMTZCNUdDTllQRENBUEwwSEMyRjVQSk9WTy4u" TargetMode="External"/><Relationship Id="rId17" Type="http://schemas.openxmlformats.org/officeDocument/2006/relationships/hyperlink" Target="https://www.j2e.com/st-josephs-catholic-primary-school15/Mary/Absence+changes+letter.pdf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j2e.com/st-josephs-catholic-primary-school15/Mary/Annie+Jr.pdf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forms.office.com/Pages/ResponsePage.aspx?id=Ug4_TzS3ZEGUCRtgHRR5k3vNK9iKGAtOmXqQ7f9jTqhUMTZCNUdDTllQRENBUEwwSEMyRjVQSk9WTy4u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j2e.com/st-josephs-catholic-primary-school15/Mary/Absence+changes+letter.pdf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t.stack\Desktop\SPRING%202018\NEWSLETTERS\FRIDAY%20MARCH%2016th%202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FE5C1-29F2-41B6-ACC6-ACD64A17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FRIDAY MARCH 16th 2018</Template>
  <TotalTime>55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Stack, Juliet</dc:creator>
  <cp:lastModifiedBy>M MORT (St Joseph's Catholic Primary School (Clydach))</cp:lastModifiedBy>
  <cp:revision>11</cp:revision>
  <cp:lastPrinted>2025-12-01T08:45:00Z</cp:lastPrinted>
  <dcterms:created xsi:type="dcterms:W3CDTF">2026-01-22T10:55:00Z</dcterms:created>
  <dcterms:modified xsi:type="dcterms:W3CDTF">2026-01-30T13:24:00Z</dcterms:modified>
</cp:coreProperties>
</file>